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FF40" w14:textId="77777777" w:rsidR="001B491B" w:rsidRDefault="001B491B" w:rsidP="00F6714B">
      <w:pPr>
        <w:ind w:left="6379" w:right="424" w:hanging="709"/>
        <w:rPr>
          <w:b/>
          <w:sz w:val="24"/>
        </w:rPr>
      </w:pPr>
    </w:p>
    <w:p w14:paraId="515AC66E" w14:textId="77777777" w:rsidR="001B491B" w:rsidRDefault="001B491B" w:rsidP="00F6714B">
      <w:pPr>
        <w:ind w:left="6379" w:right="424" w:hanging="709"/>
        <w:rPr>
          <w:b/>
          <w:sz w:val="24"/>
        </w:rPr>
      </w:pPr>
    </w:p>
    <w:p w14:paraId="4CD46C11" w14:textId="77777777" w:rsidR="00F45965" w:rsidRPr="001B7F33" w:rsidRDefault="00773F07" w:rsidP="00F45965">
      <w:pPr>
        <w:ind w:left="4248" w:right="424"/>
        <w:rPr>
          <w:b/>
          <w:sz w:val="22"/>
          <w:szCs w:val="22"/>
        </w:rPr>
      </w:pPr>
      <w:r w:rsidRPr="003126A1">
        <w:rPr>
          <w:b/>
          <w:sz w:val="22"/>
          <w:szCs w:val="22"/>
          <w:u w:val="single"/>
        </w:rPr>
        <w:t>Tárgy:</w:t>
      </w:r>
      <w:r w:rsidR="008C2FDA" w:rsidRPr="001B7F33">
        <w:rPr>
          <w:b/>
          <w:sz w:val="22"/>
          <w:szCs w:val="22"/>
        </w:rPr>
        <w:t xml:space="preserve"> </w:t>
      </w:r>
      <w:r w:rsidR="00F45965" w:rsidRPr="009315E9">
        <w:rPr>
          <w:rFonts w:ascii="Calibri" w:hAnsi="Calibri" w:cs="Calibri"/>
          <w:sz w:val="24"/>
          <w:szCs w:val="24"/>
        </w:rPr>
        <w:t>Árajánlat</w:t>
      </w:r>
      <w:r w:rsidR="00F45965">
        <w:rPr>
          <w:rFonts w:ascii="Calibri" w:hAnsi="Calibri" w:cs="Calibri"/>
          <w:sz w:val="24"/>
          <w:szCs w:val="24"/>
        </w:rPr>
        <w:t xml:space="preserve"> kérés</w:t>
      </w:r>
      <w:r w:rsidR="00F45965" w:rsidRPr="009315E9">
        <w:rPr>
          <w:rFonts w:ascii="Calibri" w:hAnsi="Calibri" w:cs="Calibri"/>
          <w:sz w:val="24"/>
          <w:szCs w:val="24"/>
        </w:rPr>
        <w:t xml:space="preserve"> a távhőszoláltatásról szóló 2005. évi XVIII. törvény 34/B § szerinti fejlesztési terv kidolgozására</w:t>
      </w:r>
    </w:p>
    <w:p w14:paraId="1E4234DD" w14:textId="0C42A9A9" w:rsidR="00FF7184" w:rsidRPr="001B7F33" w:rsidRDefault="00FF7184" w:rsidP="00F6714B">
      <w:pPr>
        <w:ind w:left="6379" w:right="424" w:hanging="709"/>
        <w:rPr>
          <w:b/>
          <w:sz w:val="22"/>
          <w:szCs w:val="22"/>
        </w:rPr>
      </w:pPr>
    </w:p>
    <w:p w14:paraId="6CF2C737" w14:textId="77777777" w:rsidR="00FF7184" w:rsidRDefault="00FF7184">
      <w:pPr>
        <w:tabs>
          <w:tab w:val="left" w:pos="5670"/>
          <w:tab w:val="right" w:pos="9639"/>
        </w:tabs>
        <w:ind w:left="426"/>
        <w:jc w:val="both"/>
        <w:rPr>
          <w:bCs/>
          <w:sz w:val="22"/>
          <w:szCs w:val="22"/>
        </w:rPr>
      </w:pPr>
    </w:p>
    <w:p w14:paraId="462A4937" w14:textId="5EC38C96" w:rsidR="00497C84" w:rsidRPr="00F45965" w:rsidRDefault="001B491B" w:rsidP="007250ED">
      <w:pPr>
        <w:tabs>
          <w:tab w:val="left" w:pos="8789"/>
        </w:tabs>
        <w:ind w:left="426" w:right="566"/>
        <w:jc w:val="both"/>
        <w:rPr>
          <w:bCs/>
          <w:sz w:val="22"/>
          <w:szCs w:val="22"/>
        </w:rPr>
      </w:pPr>
      <w:r w:rsidRPr="00F45965">
        <w:rPr>
          <w:bCs/>
          <w:sz w:val="22"/>
          <w:szCs w:val="22"/>
        </w:rPr>
        <w:t>Tisztelt Ajánlattevő!</w:t>
      </w:r>
    </w:p>
    <w:p w14:paraId="72821990" w14:textId="77777777" w:rsidR="001B491B" w:rsidRDefault="001B491B" w:rsidP="007250ED">
      <w:pPr>
        <w:tabs>
          <w:tab w:val="left" w:pos="8789"/>
        </w:tabs>
        <w:ind w:left="426" w:right="566"/>
        <w:jc w:val="both"/>
        <w:rPr>
          <w:bCs/>
          <w:sz w:val="22"/>
          <w:szCs w:val="22"/>
        </w:rPr>
      </w:pPr>
    </w:p>
    <w:p w14:paraId="5B696589" w14:textId="7DF3AFA8" w:rsidR="001B491B" w:rsidRDefault="00F45965" w:rsidP="00F45965">
      <w:pPr>
        <w:tabs>
          <w:tab w:val="left" w:pos="8789"/>
        </w:tabs>
        <w:ind w:right="56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</w:t>
      </w:r>
      <w:r w:rsidR="004410D6">
        <w:rPr>
          <w:bCs/>
          <w:sz w:val="22"/>
          <w:szCs w:val="22"/>
        </w:rPr>
        <w:t>jánlatot kérünk a</w:t>
      </w:r>
      <w:r>
        <w:rPr>
          <w:bCs/>
          <w:sz w:val="22"/>
          <w:szCs w:val="22"/>
        </w:rPr>
        <w:t xml:space="preserve"> tárgyban szerepelő jogszabályi hivatkozás szerinti fejlesztési terv elkészítésére</w:t>
      </w:r>
    </w:p>
    <w:p w14:paraId="5D4BE1B3" w14:textId="77777777" w:rsidR="001B491B" w:rsidRDefault="001B491B" w:rsidP="007250ED">
      <w:pPr>
        <w:tabs>
          <w:tab w:val="left" w:pos="8789"/>
        </w:tabs>
        <w:ind w:left="426" w:right="566"/>
        <w:jc w:val="both"/>
        <w:rPr>
          <w:bCs/>
          <w:sz w:val="22"/>
          <w:szCs w:val="22"/>
        </w:rPr>
      </w:pPr>
    </w:p>
    <w:p w14:paraId="5FCE2866" w14:textId="77777777" w:rsidR="0036154E" w:rsidRPr="0036154E" w:rsidRDefault="0036154E" w:rsidP="00F45965">
      <w:pPr>
        <w:pStyle w:val="Cmsor1"/>
      </w:pPr>
      <w:r w:rsidRPr="0036154E">
        <w:t>SZAKÉRTŐI FELADATOK</w:t>
      </w:r>
    </w:p>
    <w:p w14:paraId="02F0BE9B" w14:textId="77777777" w:rsidR="0036154E" w:rsidRPr="0036154E" w:rsidRDefault="0036154E" w:rsidP="0036154E">
      <w:pPr>
        <w:tabs>
          <w:tab w:val="left" w:pos="709"/>
          <w:tab w:val="left" w:pos="6804"/>
        </w:tabs>
        <w:jc w:val="both"/>
        <w:rPr>
          <w:sz w:val="22"/>
          <w:szCs w:val="22"/>
        </w:rPr>
      </w:pPr>
    </w:p>
    <w:p w14:paraId="68CCE2D9" w14:textId="77777777" w:rsidR="0036154E" w:rsidRPr="0036154E" w:rsidRDefault="0036154E" w:rsidP="0036154E">
      <w:pPr>
        <w:tabs>
          <w:tab w:val="left" w:pos="709"/>
          <w:tab w:val="left" w:pos="6804"/>
        </w:tabs>
        <w:jc w:val="both"/>
        <w:rPr>
          <w:sz w:val="22"/>
          <w:szCs w:val="22"/>
        </w:rPr>
      </w:pPr>
      <w:r w:rsidRPr="0036154E">
        <w:rPr>
          <w:sz w:val="22"/>
          <w:szCs w:val="22"/>
        </w:rPr>
        <w:t>A tanulmányban elvégzendő feladatok részletesen az alábbiak:</w:t>
      </w:r>
    </w:p>
    <w:p w14:paraId="172794ED" w14:textId="77777777" w:rsidR="0036154E" w:rsidRPr="0036154E" w:rsidRDefault="0036154E" w:rsidP="0036154E">
      <w:pPr>
        <w:tabs>
          <w:tab w:val="left" w:pos="709"/>
          <w:tab w:val="left" w:pos="6804"/>
        </w:tabs>
        <w:jc w:val="both"/>
        <w:rPr>
          <w:sz w:val="22"/>
          <w:szCs w:val="22"/>
        </w:rPr>
      </w:pPr>
    </w:p>
    <w:p w14:paraId="7561B0FF" w14:textId="140F9307" w:rsidR="0036154E" w:rsidRPr="0036154E" w:rsidRDefault="0036154E" w:rsidP="0036154E">
      <w:pPr>
        <w:tabs>
          <w:tab w:val="left" w:pos="709"/>
          <w:tab w:val="left" w:pos="6804"/>
        </w:tabs>
        <w:jc w:val="both"/>
        <w:rPr>
          <w:sz w:val="22"/>
          <w:szCs w:val="22"/>
        </w:rPr>
      </w:pPr>
      <w:r w:rsidRPr="0036154E">
        <w:rPr>
          <w:sz w:val="22"/>
          <w:szCs w:val="22"/>
        </w:rPr>
        <w:t xml:space="preserve">A távhőszolgáltatásról szóló 2005. évi XVIII. törvény végrehajtásáról szóló 157/2005. (VIII.15.) Korm. rendelet 9. számú melléklete szerinti tartalommal a </w:t>
      </w:r>
      <w:r w:rsidR="006733BC">
        <w:rPr>
          <w:sz w:val="22"/>
          <w:szCs w:val="22"/>
        </w:rPr>
        <w:t>gyöngyösi</w:t>
      </w:r>
      <w:r w:rsidRPr="0036154E">
        <w:rPr>
          <w:sz w:val="22"/>
          <w:szCs w:val="22"/>
        </w:rPr>
        <w:t xml:space="preserve"> távhőrendszer fejlesztési tervének elkészítése, figyelemmel a MEKH és a MATÁSZSZ által közösen kidolgozott útmutatóban (Útmutató a távhő rendszerekre vonatkozó fejlesztési terv tartalmi követelményeinek megfelelve a vonatkozó jogszabályoknak) foglaltakra.</w:t>
      </w:r>
    </w:p>
    <w:p w14:paraId="3FD00FD6" w14:textId="77777777" w:rsidR="0036154E" w:rsidRPr="0036154E" w:rsidRDefault="0036154E" w:rsidP="0036154E">
      <w:pPr>
        <w:tabs>
          <w:tab w:val="left" w:pos="709"/>
          <w:tab w:val="left" w:pos="6804"/>
        </w:tabs>
        <w:jc w:val="both"/>
        <w:rPr>
          <w:sz w:val="22"/>
          <w:szCs w:val="22"/>
        </w:rPr>
      </w:pPr>
    </w:p>
    <w:p w14:paraId="2BFC5F7B" w14:textId="77777777" w:rsidR="0036154E" w:rsidRPr="00F45965" w:rsidRDefault="0036154E" w:rsidP="00F45965">
      <w:pPr>
        <w:pStyle w:val="Cmsor1"/>
      </w:pPr>
      <w:r w:rsidRPr="00F45965">
        <w:t>HATÁRIDŐ</w:t>
      </w:r>
    </w:p>
    <w:p w14:paraId="0BE7CA41" w14:textId="77777777" w:rsidR="0036154E" w:rsidRPr="0036154E" w:rsidRDefault="0036154E" w:rsidP="0036154E">
      <w:pPr>
        <w:rPr>
          <w:b/>
          <w:bCs/>
          <w:sz w:val="22"/>
          <w:szCs w:val="22"/>
        </w:rPr>
      </w:pPr>
    </w:p>
    <w:p w14:paraId="5646C78D" w14:textId="77777777" w:rsidR="0036154E" w:rsidRPr="0036154E" w:rsidRDefault="0036154E" w:rsidP="0036154E">
      <w:pPr>
        <w:rPr>
          <w:sz w:val="22"/>
          <w:szCs w:val="22"/>
        </w:rPr>
      </w:pPr>
      <w:r w:rsidRPr="0036154E">
        <w:rPr>
          <w:sz w:val="22"/>
          <w:szCs w:val="22"/>
        </w:rPr>
        <w:t>Előzetes fejlesztési terv benyújtása Ajánlatkérőnek: 2026. október 30-ig.</w:t>
      </w:r>
    </w:p>
    <w:p w14:paraId="74623EF1" w14:textId="77777777" w:rsidR="0036154E" w:rsidRPr="0036154E" w:rsidRDefault="0036154E" w:rsidP="0036154E">
      <w:pPr>
        <w:rPr>
          <w:sz w:val="22"/>
          <w:szCs w:val="22"/>
        </w:rPr>
      </w:pPr>
      <w:r w:rsidRPr="0036154E">
        <w:rPr>
          <w:sz w:val="22"/>
          <w:szCs w:val="22"/>
        </w:rPr>
        <w:t>Végleges fejlesztési terv összeállítása és átadása: 2026. december 15-ig.</w:t>
      </w:r>
    </w:p>
    <w:p w14:paraId="6E8613E5" w14:textId="77777777" w:rsidR="0036154E" w:rsidRPr="0036154E" w:rsidRDefault="0036154E" w:rsidP="0036154E">
      <w:pPr>
        <w:rPr>
          <w:b/>
          <w:bCs/>
          <w:sz w:val="22"/>
          <w:szCs w:val="22"/>
        </w:rPr>
      </w:pPr>
    </w:p>
    <w:p w14:paraId="28B63699" w14:textId="77777777" w:rsidR="0036154E" w:rsidRPr="00F45965" w:rsidRDefault="0036154E" w:rsidP="00F45965">
      <w:pPr>
        <w:pStyle w:val="Cmsor1"/>
      </w:pPr>
      <w:r w:rsidRPr="00F45965">
        <w:t>Különleges előírások</w:t>
      </w:r>
    </w:p>
    <w:p w14:paraId="71594F8A" w14:textId="77777777" w:rsidR="0036154E" w:rsidRPr="0036154E" w:rsidRDefault="0036154E" w:rsidP="0036154E">
      <w:pPr>
        <w:rPr>
          <w:b/>
          <w:bCs/>
          <w:sz w:val="22"/>
          <w:szCs w:val="22"/>
        </w:rPr>
      </w:pPr>
    </w:p>
    <w:p w14:paraId="0A4D57AC" w14:textId="3BD54168" w:rsidR="0036154E" w:rsidRPr="0036154E" w:rsidRDefault="00BA69D2" w:rsidP="0036154E">
      <w:pPr>
        <w:jc w:val="both"/>
        <w:rPr>
          <w:sz w:val="22"/>
          <w:szCs w:val="22"/>
        </w:rPr>
      </w:pPr>
      <w:r>
        <w:rPr>
          <w:sz w:val="22"/>
          <w:szCs w:val="22"/>
        </w:rPr>
        <w:t>Az ajánlatok elbírálásánál előnyt jelent, ha az</w:t>
      </w:r>
      <w:r w:rsidR="0036154E" w:rsidRPr="0036154E">
        <w:rPr>
          <w:sz w:val="22"/>
          <w:szCs w:val="22"/>
        </w:rPr>
        <w:t xml:space="preserve"> Ajánlattevő</w:t>
      </w:r>
      <w:r>
        <w:rPr>
          <w:sz w:val="22"/>
          <w:szCs w:val="22"/>
        </w:rPr>
        <w:t xml:space="preserve"> </w:t>
      </w:r>
      <w:r w:rsidR="0036154E" w:rsidRPr="0036154E">
        <w:rPr>
          <w:sz w:val="22"/>
          <w:szCs w:val="22"/>
        </w:rPr>
        <w:t xml:space="preserve">az eljárás megindításától visszafelé számított megelőző </w:t>
      </w:r>
      <w:r w:rsidR="0036154E" w:rsidRPr="0036154E">
        <w:rPr>
          <w:b/>
          <w:bCs/>
          <w:sz w:val="22"/>
          <w:szCs w:val="22"/>
        </w:rPr>
        <w:t>tíz évben</w:t>
      </w:r>
      <w:r w:rsidR="0036154E" w:rsidRPr="0036154E">
        <w:rPr>
          <w:sz w:val="22"/>
          <w:szCs w:val="22"/>
        </w:rPr>
        <w:t xml:space="preserve"> rendelkezik az alábbi referenciákkal:</w:t>
      </w:r>
    </w:p>
    <w:p w14:paraId="542922BF" w14:textId="77777777" w:rsidR="0036154E" w:rsidRPr="0036154E" w:rsidRDefault="0036154E" w:rsidP="0036154E">
      <w:pPr>
        <w:pStyle w:val="Listaszerbekezds"/>
        <w:numPr>
          <w:ilvl w:val="0"/>
          <w:numId w:val="19"/>
        </w:numPr>
        <w:suppressLineNumbers/>
        <w:ind w:left="567" w:hanging="357"/>
        <w:contextualSpacing/>
        <w:jc w:val="both"/>
        <w:rPr>
          <w:rFonts w:ascii="Times New Roman" w:hAnsi="Times New Roman" w:cs="Times New Roman"/>
        </w:rPr>
      </w:pPr>
      <w:r w:rsidRPr="0036154E">
        <w:rPr>
          <w:rFonts w:ascii="Times New Roman" w:hAnsi="Times New Roman" w:cs="Times New Roman"/>
        </w:rPr>
        <w:t>5 darab komplex városi távhőrendszeri fejlesztési stratégia kidolgozása;</w:t>
      </w:r>
    </w:p>
    <w:p w14:paraId="4926DB3E" w14:textId="77777777" w:rsidR="0036154E" w:rsidRPr="0036154E" w:rsidRDefault="0036154E" w:rsidP="0036154E">
      <w:pPr>
        <w:pStyle w:val="Listaszerbekezds"/>
        <w:numPr>
          <w:ilvl w:val="0"/>
          <w:numId w:val="19"/>
        </w:numPr>
        <w:suppressLineNumbers/>
        <w:ind w:left="567" w:hanging="357"/>
        <w:contextualSpacing/>
        <w:jc w:val="both"/>
        <w:rPr>
          <w:rFonts w:ascii="Times New Roman" w:hAnsi="Times New Roman" w:cs="Times New Roman"/>
        </w:rPr>
      </w:pPr>
      <w:r w:rsidRPr="0036154E">
        <w:rPr>
          <w:rFonts w:ascii="Times New Roman" w:hAnsi="Times New Roman" w:cs="Times New Roman"/>
        </w:rPr>
        <w:t>2 darab megvalósíthatósági tanulmányterv / koncepció terv elkészítése geotermikus és / vagy hulladékhő hasznosításra vonatkozóan;</w:t>
      </w:r>
    </w:p>
    <w:p w14:paraId="72B5BBE7" w14:textId="77777777" w:rsidR="0036154E" w:rsidRPr="0036154E" w:rsidRDefault="0036154E" w:rsidP="0036154E">
      <w:pPr>
        <w:tabs>
          <w:tab w:val="left" w:pos="709"/>
          <w:tab w:val="left" w:pos="6804"/>
        </w:tabs>
        <w:jc w:val="both"/>
        <w:rPr>
          <w:sz w:val="22"/>
          <w:szCs w:val="22"/>
        </w:rPr>
      </w:pPr>
    </w:p>
    <w:p w14:paraId="40F679B7" w14:textId="77777777" w:rsidR="0036154E" w:rsidRPr="0036154E" w:rsidRDefault="0036154E" w:rsidP="0036154E">
      <w:pPr>
        <w:tabs>
          <w:tab w:val="left" w:pos="709"/>
          <w:tab w:val="left" w:pos="6804"/>
        </w:tabs>
        <w:jc w:val="both"/>
        <w:rPr>
          <w:sz w:val="22"/>
          <w:szCs w:val="22"/>
        </w:rPr>
      </w:pPr>
      <w:r w:rsidRPr="0036154E">
        <w:rPr>
          <w:sz w:val="22"/>
          <w:szCs w:val="22"/>
        </w:rPr>
        <w:t>A nyilatkozatnak tartalmaznia kell legalább a teljesítés idejét és helyét, továbbá nyilatkozni kell arról, hogy a teljesítés az előírásoknak és a szerződésnek megfelelően történt.</w:t>
      </w:r>
    </w:p>
    <w:p w14:paraId="4AA8316E" w14:textId="77777777" w:rsidR="0036154E" w:rsidRPr="0036154E" w:rsidRDefault="0036154E" w:rsidP="0036154E">
      <w:pPr>
        <w:tabs>
          <w:tab w:val="left" w:pos="709"/>
          <w:tab w:val="left" w:pos="6804"/>
        </w:tabs>
        <w:jc w:val="both"/>
        <w:rPr>
          <w:sz w:val="22"/>
          <w:szCs w:val="22"/>
        </w:rPr>
      </w:pPr>
    </w:p>
    <w:p w14:paraId="317D1B88" w14:textId="77777777" w:rsidR="0036154E" w:rsidRPr="0036154E" w:rsidRDefault="0036154E" w:rsidP="0036154E">
      <w:pPr>
        <w:jc w:val="both"/>
        <w:rPr>
          <w:sz w:val="22"/>
          <w:szCs w:val="22"/>
        </w:rPr>
      </w:pPr>
      <w:r w:rsidRPr="0036154E">
        <w:rPr>
          <w:sz w:val="22"/>
          <w:szCs w:val="22"/>
        </w:rPr>
        <w:t>Alkalmatlan az Ajánlattevő, amennyiben nem rendelkezik az alábbi szakemberekkel:</w:t>
      </w:r>
    </w:p>
    <w:p w14:paraId="279610B1" w14:textId="07B4E481" w:rsidR="0036154E" w:rsidRPr="0036154E" w:rsidRDefault="0036154E" w:rsidP="0036154E">
      <w:pPr>
        <w:numPr>
          <w:ilvl w:val="0"/>
          <w:numId w:val="20"/>
        </w:numPr>
        <w:jc w:val="both"/>
        <w:rPr>
          <w:sz w:val="22"/>
          <w:szCs w:val="22"/>
        </w:rPr>
      </w:pPr>
      <w:r w:rsidRPr="0036154E">
        <w:rPr>
          <w:sz w:val="22"/>
          <w:szCs w:val="22"/>
        </w:rPr>
        <w:t xml:space="preserve">legalább </w:t>
      </w:r>
      <w:r w:rsidR="00BA69D2">
        <w:rPr>
          <w:sz w:val="22"/>
          <w:szCs w:val="22"/>
        </w:rPr>
        <w:t>1</w:t>
      </w:r>
      <w:r w:rsidRPr="0036154E">
        <w:rPr>
          <w:sz w:val="22"/>
          <w:szCs w:val="22"/>
        </w:rPr>
        <w:t xml:space="preserve"> fő energetikai épületek szakértése (SZÉM6) mérnöki kamarai jogosultságú szakember;</w:t>
      </w:r>
    </w:p>
    <w:p w14:paraId="430B1970" w14:textId="77777777" w:rsidR="0036154E" w:rsidRPr="0036154E" w:rsidRDefault="0036154E" w:rsidP="0036154E">
      <w:pPr>
        <w:rPr>
          <w:b/>
          <w:bCs/>
          <w:sz w:val="22"/>
          <w:szCs w:val="22"/>
        </w:rPr>
      </w:pPr>
    </w:p>
    <w:p w14:paraId="1BDBADF0" w14:textId="77777777" w:rsidR="0036154E" w:rsidRPr="0036154E" w:rsidRDefault="0036154E" w:rsidP="0036154E">
      <w:pPr>
        <w:tabs>
          <w:tab w:val="left" w:pos="709"/>
          <w:tab w:val="left" w:pos="6804"/>
        </w:tabs>
        <w:jc w:val="both"/>
        <w:rPr>
          <w:sz w:val="22"/>
          <w:szCs w:val="22"/>
        </w:rPr>
      </w:pPr>
      <w:r w:rsidRPr="0036154E">
        <w:rPr>
          <w:sz w:val="22"/>
          <w:szCs w:val="22"/>
        </w:rPr>
        <w:t>Az alkalmasság kamarai tagságot igazoló (mérnöki kamara honlapja) dokumentum becsatolásával igazolható.</w:t>
      </w:r>
    </w:p>
    <w:p w14:paraId="595A5EDD" w14:textId="77777777" w:rsidR="0036154E" w:rsidRPr="0036154E" w:rsidRDefault="0036154E" w:rsidP="0036154E">
      <w:pPr>
        <w:rPr>
          <w:b/>
          <w:bCs/>
          <w:sz w:val="22"/>
          <w:szCs w:val="22"/>
        </w:rPr>
      </w:pPr>
    </w:p>
    <w:p w14:paraId="7AF62F48" w14:textId="77777777" w:rsidR="0036154E" w:rsidRPr="0036154E" w:rsidRDefault="0036154E" w:rsidP="00F45965">
      <w:pPr>
        <w:pStyle w:val="Cmsor1"/>
      </w:pPr>
      <w:r w:rsidRPr="0036154E">
        <w:t>AJÁNLATI KÖTÖTTSÉG</w:t>
      </w:r>
    </w:p>
    <w:p w14:paraId="5180C5AE" w14:textId="77777777" w:rsidR="0036154E" w:rsidRPr="0036154E" w:rsidRDefault="0036154E" w:rsidP="0036154E">
      <w:pPr>
        <w:pStyle w:val="Szvegtrzs"/>
        <w:tabs>
          <w:tab w:val="left" w:pos="851"/>
        </w:tabs>
        <w:suppressAutoHyphens/>
        <w:rPr>
          <w:spacing w:val="-3"/>
          <w:sz w:val="22"/>
          <w:szCs w:val="22"/>
        </w:rPr>
      </w:pPr>
    </w:p>
    <w:p w14:paraId="4C2B7087" w14:textId="041882CE" w:rsidR="0036154E" w:rsidRPr="00F45965" w:rsidRDefault="0036154E" w:rsidP="00F45965">
      <w:pPr>
        <w:rPr>
          <w:bCs/>
          <w:sz w:val="22"/>
          <w:szCs w:val="22"/>
        </w:rPr>
      </w:pPr>
      <w:r w:rsidRPr="0036154E">
        <w:rPr>
          <w:bCs/>
          <w:sz w:val="22"/>
          <w:szCs w:val="22"/>
        </w:rPr>
        <w:t>Az ajánlattételi határidő lejártától számított 30 naptári nap.</w:t>
      </w:r>
    </w:p>
    <w:p w14:paraId="3988D837" w14:textId="77777777" w:rsidR="0036154E" w:rsidRPr="0036154E" w:rsidRDefault="0036154E" w:rsidP="0036154E">
      <w:pPr>
        <w:pStyle w:val="Szvegtrzs"/>
        <w:tabs>
          <w:tab w:val="left" w:pos="851"/>
        </w:tabs>
        <w:suppressAutoHyphens/>
        <w:rPr>
          <w:spacing w:val="-3"/>
          <w:sz w:val="22"/>
          <w:szCs w:val="22"/>
        </w:rPr>
      </w:pPr>
    </w:p>
    <w:p w14:paraId="51DB8268" w14:textId="77777777" w:rsidR="0036154E" w:rsidRPr="00F45965" w:rsidRDefault="0036154E" w:rsidP="00F45965">
      <w:pPr>
        <w:pStyle w:val="Cmsor1"/>
      </w:pPr>
      <w:r w:rsidRPr="00F45965">
        <w:t>Egyéb információk</w:t>
      </w:r>
    </w:p>
    <w:p w14:paraId="1AEFFF0E" w14:textId="77777777" w:rsidR="00F45965" w:rsidRDefault="00F45965" w:rsidP="0036154E">
      <w:pPr>
        <w:jc w:val="both"/>
        <w:rPr>
          <w:bCs/>
          <w:sz w:val="22"/>
          <w:szCs w:val="22"/>
        </w:rPr>
      </w:pPr>
    </w:p>
    <w:p w14:paraId="00D87855" w14:textId="71272FBD" w:rsidR="0036154E" w:rsidRPr="0036154E" w:rsidRDefault="0036154E" w:rsidP="0036154E">
      <w:pPr>
        <w:jc w:val="both"/>
        <w:rPr>
          <w:bCs/>
          <w:sz w:val="22"/>
          <w:szCs w:val="22"/>
        </w:rPr>
      </w:pPr>
      <w:r w:rsidRPr="0036154E">
        <w:rPr>
          <w:bCs/>
          <w:sz w:val="22"/>
          <w:szCs w:val="22"/>
        </w:rPr>
        <w:t>Az ajánlatot 2026.0</w:t>
      </w:r>
      <w:r w:rsidR="00F45965">
        <w:rPr>
          <w:bCs/>
          <w:sz w:val="22"/>
          <w:szCs w:val="22"/>
        </w:rPr>
        <w:t>9</w:t>
      </w:r>
      <w:r w:rsidRPr="0036154E">
        <w:rPr>
          <w:bCs/>
          <w:sz w:val="22"/>
          <w:szCs w:val="22"/>
        </w:rPr>
        <w:t>.2</w:t>
      </w:r>
      <w:r w:rsidR="00BA69D2">
        <w:rPr>
          <w:bCs/>
          <w:sz w:val="22"/>
          <w:szCs w:val="22"/>
        </w:rPr>
        <w:t>3</w:t>
      </w:r>
      <w:r w:rsidRPr="0036154E">
        <w:rPr>
          <w:bCs/>
          <w:sz w:val="22"/>
          <w:szCs w:val="22"/>
        </w:rPr>
        <w:t>-</w:t>
      </w:r>
      <w:r w:rsidR="00F97A0E">
        <w:rPr>
          <w:bCs/>
          <w:sz w:val="22"/>
          <w:szCs w:val="22"/>
        </w:rPr>
        <w:t>á</w:t>
      </w:r>
      <w:r w:rsidRPr="0036154E">
        <w:rPr>
          <w:bCs/>
          <w:sz w:val="22"/>
          <w:szCs w:val="22"/>
        </w:rPr>
        <w:t>n, 1</w:t>
      </w:r>
      <w:r w:rsidR="00F97A0E">
        <w:rPr>
          <w:bCs/>
          <w:sz w:val="22"/>
          <w:szCs w:val="22"/>
        </w:rPr>
        <w:t>0</w:t>
      </w:r>
      <w:r w:rsidRPr="0036154E">
        <w:rPr>
          <w:bCs/>
          <w:sz w:val="22"/>
          <w:szCs w:val="22"/>
        </w:rPr>
        <w:t xml:space="preserve">:00 óráig, elektronikus levél formájában kérjük megadni, a </w:t>
      </w:r>
      <w:hyperlink r:id="rId7" w:history="1">
        <w:r w:rsidR="00F45965" w:rsidRPr="005965FC">
          <w:rPr>
            <w:rStyle w:val="Hiperhivatkozs"/>
            <w:bCs/>
            <w:sz w:val="22"/>
            <w:szCs w:val="22"/>
          </w:rPr>
          <w:t>vgrt@vgrt.hu</w:t>
        </w:r>
      </w:hyperlink>
      <w:r w:rsidRPr="0036154E">
        <w:rPr>
          <w:bCs/>
          <w:sz w:val="22"/>
          <w:szCs w:val="22"/>
        </w:rPr>
        <w:t xml:space="preserve"> email címre.</w:t>
      </w:r>
    </w:p>
    <w:p w14:paraId="0B8D068F" w14:textId="77777777" w:rsidR="0036154E" w:rsidRPr="0036154E" w:rsidRDefault="0036154E" w:rsidP="0036154E">
      <w:pPr>
        <w:jc w:val="both"/>
        <w:rPr>
          <w:bCs/>
          <w:sz w:val="22"/>
          <w:szCs w:val="22"/>
        </w:rPr>
      </w:pPr>
    </w:p>
    <w:p w14:paraId="3C415FD6" w14:textId="458DAB2F" w:rsidR="0036154E" w:rsidRPr="0036154E" w:rsidRDefault="0036154E" w:rsidP="0036154E">
      <w:pPr>
        <w:jc w:val="both"/>
        <w:rPr>
          <w:bCs/>
          <w:sz w:val="22"/>
          <w:szCs w:val="22"/>
        </w:rPr>
      </w:pPr>
      <w:r w:rsidRPr="0036154E">
        <w:rPr>
          <w:bCs/>
          <w:sz w:val="22"/>
          <w:szCs w:val="22"/>
        </w:rPr>
        <w:lastRenderedPageBreak/>
        <w:t>Az ajánlatok elbírálása 202</w:t>
      </w:r>
      <w:r w:rsidR="00BA69D2">
        <w:rPr>
          <w:bCs/>
          <w:sz w:val="22"/>
          <w:szCs w:val="22"/>
        </w:rPr>
        <w:t>6</w:t>
      </w:r>
      <w:r w:rsidRPr="0036154E">
        <w:rPr>
          <w:bCs/>
          <w:sz w:val="22"/>
          <w:szCs w:val="22"/>
        </w:rPr>
        <w:t>.0</w:t>
      </w:r>
      <w:r w:rsidR="00BA69D2">
        <w:rPr>
          <w:bCs/>
          <w:sz w:val="22"/>
          <w:szCs w:val="22"/>
        </w:rPr>
        <w:t>9</w:t>
      </w:r>
      <w:r w:rsidRPr="0036154E">
        <w:rPr>
          <w:bCs/>
          <w:sz w:val="22"/>
          <w:szCs w:val="22"/>
        </w:rPr>
        <w:t>.</w:t>
      </w:r>
      <w:r w:rsidR="00BA69D2">
        <w:rPr>
          <w:bCs/>
          <w:sz w:val="22"/>
          <w:szCs w:val="22"/>
        </w:rPr>
        <w:t>25</w:t>
      </w:r>
      <w:r w:rsidRPr="0036154E">
        <w:rPr>
          <w:bCs/>
          <w:sz w:val="22"/>
          <w:szCs w:val="22"/>
        </w:rPr>
        <w:t>-én a Városgondozási Zrt. Kenyérgyár úti irodaházában történik. Az eredményről elektronikus úton értesítjük az ajánlattevőket.</w:t>
      </w:r>
    </w:p>
    <w:p w14:paraId="33066973" w14:textId="77777777" w:rsidR="0036154E" w:rsidRPr="0036154E" w:rsidRDefault="0036154E" w:rsidP="0036154E">
      <w:pPr>
        <w:jc w:val="both"/>
        <w:rPr>
          <w:bCs/>
          <w:sz w:val="22"/>
          <w:szCs w:val="22"/>
        </w:rPr>
      </w:pPr>
    </w:p>
    <w:p w14:paraId="180834B3" w14:textId="77777777" w:rsidR="0036154E" w:rsidRPr="0036154E" w:rsidRDefault="0036154E" w:rsidP="0036154E">
      <w:pPr>
        <w:jc w:val="both"/>
        <w:rPr>
          <w:bCs/>
          <w:sz w:val="22"/>
          <w:szCs w:val="22"/>
        </w:rPr>
      </w:pPr>
      <w:r w:rsidRPr="0036154E">
        <w:rPr>
          <w:bCs/>
          <w:sz w:val="22"/>
          <w:szCs w:val="22"/>
        </w:rPr>
        <w:t>A szerződéskötéshez kérjük megjelölni az alábbiakat:</w:t>
      </w:r>
    </w:p>
    <w:p w14:paraId="0DDA7B4A" w14:textId="77777777" w:rsidR="0036154E" w:rsidRPr="0036154E" w:rsidRDefault="0036154E" w:rsidP="0036154E">
      <w:pPr>
        <w:jc w:val="both"/>
        <w:rPr>
          <w:bCs/>
          <w:sz w:val="22"/>
          <w:szCs w:val="22"/>
        </w:rPr>
      </w:pPr>
      <w:r w:rsidRPr="0036154E">
        <w:rPr>
          <w:bCs/>
          <w:sz w:val="22"/>
          <w:szCs w:val="22"/>
        </w:rPr>
        <w:t>- fizetési feltételek</w:t>
      </w:r>
    </w:p>
    <w:p w14:paraId="11B88B92" w14:textId="77777777" w:rsidR="0036154E" w:rsidRPr="0036154E" w:rsidRDefault="0036154E" w:rsidP="0036154E">
      <w:pPr>
        <w:jc w:val="both"/>
        <w:rPr>
          <w:bCs/>
          <w:sz w:val="22"/>
          <w:szCs w:val="22"/>
        </w:rPr>
      </w:pPr>
      <w:r w:rsidRPr="0036154E">
        <w:rPr>
          <w:bCs/>
          <w:sz w:val="22"/>
          <w:szCs w:val="22"/>
        </w:rPr>
        <w:t>- egyéb feltételek.</w:t>
      </w:r>
    </w:p>
    <w:p w14:paraId="6FCF10AA" w14:textId="77777777" w:rsidR="0036154E" w:rsidRPr="0036154E" w:rsidRDefault="0036154E" w:rsidP="0036154E">
      <w:pPr>
        <w:jc w:val="both"/>
        <w:rPr>
          <w:bCs/>
          <w:sz w:val="22"/>
          <w:szCs w:val="22"/>
        </w:rPr>
      </w:pPr>
    </w:p>
    <w:p w14:paraId="75BF4589" w14:textId="304E3C11" w:rsidR="0036154E" w:rsidRPr="0036154E" w:rsidRDefault="0036154E" w:rsidP="0036154E">
      <w:pPr>
        <w:jc w:val="both"/>
        <w:rPr>
          <w:bCs/>
          <w:sz w:val="22"/>
          <w:szCs w:val="22"/>
        </w:rPr>
      </w:pPr>
      <w:r w:rsidRPr="0036154E">
        <w:rPr>
          <w:bCs/>
          <w:sz w:val="22"/>
          <w:szCs w:val="22"/>
        </w:rPr>
        <w:t>A szerződéskötés tervezett, legkésőbbi időpontja: 2026.09.</w:t>
      </w:r>
      <w:r w:rsidR="00BA69D2">
        <w:rPr>
          <w:bCs/>
          <w:sz w:val="22"/>
          <w:szCs w:val="22"/>
        </w:rPr>
        <w:t>30</w:t>
      </w:r>
      <w:r w:rsidRPr="0036154E">
        <w:rPr>
          <w:bCs/>
          <w:sz w:val="22"/>
          <w:szCs w:val="22"/>
        </w:rPr>
        <w:t>.</w:t>
      </w:r>
    </w:p>
    <w:p w14:paraId="300A2F54" w14:textId="77777777" w:rsidR="001B491B" w:rsidRPr="0036154E" w:rsidRDefault="001B491B" w:rsidP="00F45965">
      <w:pPr>
        <w:pStyle w:val="Cmsor1"/>
        <w:numPr>
          <w:ilvl w:val="0"/>
          <w:numId w:val="0"/>
        </w:numPr>
        <w:ind w:left="284" w:hanging="284"/>
      </w:pPr>
    </w:p>
    <w:p w14:paraId="1FA2AF9D" w14:textId="77777777" w:rsidR="001B491B" w:rsidRDefault="001B491B" w:rsidP="00F45965">
      <w:pPr>
        <w:tabs>
          <w:tab w:val="left" w:pos="5670"/>
        </w:tabs>
        <w:ind w:right="566"/>
        <w:jc w:val="both"/>
        <w:rPr>
          <w:bCs/>
          <w:sz w:val="22"/>
          <w:szCs w:val="22"/>
        </w:rPr>
      </w:pPr>
    </w:p>
    <w:p w14:paraId="5F478D15" w14:textId="77777777" w:rsidR="00F3452F" w:rsidRPr="00A17DD0" w:rsidRDefault="00F3452F" w:rsidP="003F7875">
      <w:pPr>
        <w:tabs>
          <w:tab w:val="right" w:pos="9639"/>
        </w:tabs>
        <w:ind w:right="283"/>
        <w:jc w:val="both"/>
        <w:rPr>
          <w:bCs/>
          <w:sz w:val="10"/>
          <w:szCs w:val="10"/>
        </w:rPr>
      </w:pPr>
    </w:p>
    <w:p w14:paraId="56FC511E" w14:textId="0C2E4637" w:rsidR="0070168C" w:rsidRDefault="007B55BE" w:rsidP="0070168C">
      <w:pPr>
        <w:tabs>
          <w:tab w:val="left" w:pos="5985"/>
        </w:tabs>
        <w:jc w:val="both"/>
        <w:rPr>
          <w:bCs/>
          <w:sz w:val="22"/>
          <w:szCs w:val="22"/>
        </w:rPr>
      </w:pPr>
      <w:r w:rsidRPr="00111687">
        <w:rPr>
          <w:bCs/>
          <w:sz w:val="22"/>
          <w:szCs w:val="22"/>
        </w:rPr>
        <w:t xml:space="preserve">Gyöngyös, </w:t>
      </w:r>
      <w:r w:rsidR="00497C84" w:rsidRPr="00111687">
        <w:rPr>
          <w:bCs/>
          <w:sz w:val="22"/>
          <w:szCs w:val="22"/>
        </w:rPr>
        <w:t>20</w:t>
      </w:r>
      <w:r w:rsidR="00F53433">
        <w:rPr>
          <w:bCs/>
          <w:sz w:val="22"/>
          <w:szCs w:val="22"/>
        </w:rPr>
        <w:t>2</w:t>
      </w:r>
      <w:r w:rsidR="00F45965">
        <w:rPr>
          <w:bCs/>
          <w:sz w:val="22"/>
          <w:szCs w:val="22"/>
        </w:rPr>
        <w:t>6</w:t>
      </w:r>
      <w:r w:rsidR="00A9382B">
        <w:rPr>
          <w:bCs/>
          <w:sz w:val="22"/>
          <w:szCs w:val="22"/>
        </w:rPr>
        <w:t>.</w:t>
      </w:r>
      <w:r w:rsidR="00F45965">
        <w:rPr>
          <w:bCs/>
          <w:sz w:val="22"/>
          <w:szCs w:val="22"/>
        </w:rPr>
        <w:t>szeptember</w:t>
      </w:r>
      <w:r w:rsidR="00DD483F">
        <w:rPr>
          <w:bCs/>
          <w:sz w:val="22"/>
          <w:szCs w:val="22"/>
        </w:rPr>
        <w:t xml:space="preserve"> </w:t>
      </w:r>
      <w:r w:rsidR="00BA69D2">
        <w:rPr>
          <w:bCs/>
          <w:sz w:val="22"/>
          <w:szCs w:val="22"/>
        </w:rPr>
        <w:t>18</w:t>
      </w:r>
      <w:r w:rsidR="00DD483F">
        <w:rPr>
          <w:bCs/>
          <w:sz w:val="22"/>
          <w:szCs w:val="22"/>
        </w:rPr>
        <w:t>.</w:t>
      </w:r>
      <w:r w:rsidR="00323526" w:rsidRPr="00111687">
        <w:rPr>
          <w:bCs/>
          <w:sz w:val="22"/>
          <w:szCs w:val="22"/>
        </w:rPr>
        <w:tab/>
      </w:r>
      <w:r w:rsidR="004C66A8">
        <w:rPr>
          <w:sz w:val="22"/>
          <w:szCs w:val="22"/>
        </w:rPr>
        <w:tab/>
      </w:r>
    </w:p>
    <w:p w14:paraId="28C0DAB8" w14:textId="77777777" w:rsidR="00AA1A6C" w:rsidRPr="0070168C" w:rsidRDefault="00497C84" w:rsidP="0070168C">
      <w:pPr>
        <w:tabs>
          <w:tab w:val="left" w:pos="5985"/>
        </w:tabs>
        <w:jc w:val="both"/>
        <w:rPr>
          <w:bCs/>
          <w:sz w:val="22"/>
          <w:szCs w:val="22"/>
        </w:rPr>
      </w:pPr>
      <w:r>
        <w:rPr>
          <w:sz w:val="22"/>
          <w:szCs w:val="22"/>
        </w:rPr>
        <w:tab/>
      </w:r>
      <w:r w:rsidR="004C66A8">
        <w:rPr>
          <w:sz w:val="22"/>
          <w:szCs w:val="22"/>
        </w:rPr>
        <w:t>Tisztelettel:</w:t>
      </w:r>
    </w:p>
    <w:p w14:paraId="09939120" w14:textId="386FA238" w:rsidR="0005661A" w:rsidRPr="00224508" w:rsidRDefault="0005661A" w:rsidP="002733A8">
      <w:pPr>
        <w:tabs>
          <w:tab w:val="left" w:pos="6804"/>
          <w:tab w:val="right" w:pos="9639"/>
        </w:tabs>
        <w:ind w:left="426"/>
        <w:jc w:val="both"/>
        <w:rPr>
          <w:bCs/>
          <w:sz w:val="22"/>
          <w:szCs w:val="22"/>
        </w:rPr>
      </w:pPr>
      <w:r w:rsidRPr="00224508">
        <w:rPr>
          <w:bCs/>
          <w:sz w:val="22"/>
          <w:szCs w:val="22"/>
        </w:rPr>
        <w:tab/>
      </w:r>
      <w:r w:rsidR="0070168C">
        <w:rPr>
          <w:bCs/>
          <w:sz w:val="22"/>
          <w:szCs w:val="22"/>
        </w:rPr>
        <w:t xml:space="preserve">   Szűcs Viktor</w:t>
      </w:r>
    </w:p>
    <w:p w14:paraId="7D3328A7" w14:textId="77777777" w:rsidR="00BD46F7" w:rsidRPr="0070168C" w:rsidRDefault="001A27DC" w:rsidP="0070168C">
      <w:pPr>
        <w:tabs>
          <w:tab w:val="left" w:pos="6804"/>
          <w:tab w:val="right" w:pos="9639"/>
        </w:tabs>
        <w:ind w:lef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</w:t>
      </w:r>
      <w:r w:rsidR="0005661A" w:rsidRPr="00224508">
        <w:rPr>
          <w:bCs/>
          <w:sz w:val="22"/>
          <w:szCs w:val="22"/>
        </w:rPr>
        <w:t xml:space="preserve">  vezérigazgató</w:t>
      </w:r>
    </w:p>
    <w:p w14:paraId="6B6AF261" w14:textId="41008B41" w:rsidR="00BD46F7" w:rsidRDefault="00BD46F7" w:rsidP="00D31160">
      <w:pPr>
        <w:tabs>
          <w:tab w:val="left" w:pos="1134"/>
        </w:tabs>
        <w:ind w:right="566"/>
        <w:jc w:val="both"/>
        <w:rPr>
          <w:bCs/>
          <w:sz w:val="20"/>
        </w:rPr>
      </w:pPr>
    </w:p>
    <w:p w14:paraId="075B29A2" w14:textId="69CB3D74" w:rsidR="00D31160" w:rsidRDefault="00D31160" w:rsidP="00D31160">
      <w:pPr>
        <w:tabs>
          <w:tab w:val="left" w:pos="1134"/>
        </w:tabs>
        <w:ind w:right="566"/>
        <w:jc w:val="both"/>
        <w:rPr>
          <w:bCs/>
          <w:sz w:val="20"/>
        </w:rPr>
      </w:pPr>
      <w:r>
        <w:rPr>
          <w:bCs/>
          <w:sz w:val="20"/>
        </w:rPr>
        <w:t>melléklet: ÚTMUTATÓ.pdf</w:t>
      </w:r>
    </w:p>
    <w:sectPr w:rsidR="00D31160" w:rsidSect="00003116">
      <w:headerReference w:type="even" r:id="rId8"/>
      <w:headerReference w:type="default" r:id="rId9"/>
      <w:headerReference w:type="first" r:id="rId10"/>
      <w:type w:val="continuous"/>
      <w:pgSz w:w="11907" w:h="16840" w:code="9"/>
      <w:pgMar w:top="1418" w:right="1417" w:bottom="1134" w:left="1134" w:header="284" w:footer="454" w:gutter="0"/>
      <w:lnNumType w:countBy="1" w:restart="continuous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1650E" w14:textId="77777777" w:rsidR="00D62A16" w:rsidRDefault="00D62A16">
      <w:r>
        <w:separator/>
      </w:r>
    </w:p>
  </w:endnote>
  <w:endnote w:type="continuationSeparator" w:id="0">
    <w:p w14:paraId="3AE0D242" w14:textId="77777777" w:rsidR="00D62A16" w:rsidRDefault="00D62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A9943" w14:textId="77777777" w:rsidR="00D62A16" w:rsidRDefault="00D62A16">
      <w:r>
        <w:separator/>
      </w:r>
    </w:p>
  </w:footnote>
  <w:footnote w:type="continuationSeparator" w:id="0">
    <w:p w14:paraId="58878403" w14:textId="77777777" w:rsidR="00D62A16" w:rsidRDefault="00D62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2F914" w14:textId="77777777" w:rsidR="006F2F30" w:rsidRDefault="0091015A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6F2F30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6F2F30">
      <w:rPr>
        <w:rStyle w:val="Oldalszm"/>
        <w:noProof/>
      </w:rPr>
      <w:t>1</w:t>
    </w:r>
    <w:r>
      <w:rPr>
        <w:rStyle w:val="Oldalszm"/>
      </w:rPr>
      <w:fldChar w:fldCharType="end"/>
    </w:r>
  </w:p>
  <w:p w14:paraId="1EBA7B37" w14:textId="77777777" w:rsidR="006F2F30" w:rsidRDefault="006F2F3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2B120" w14:textId="77777777" w:rsidR="006F2F30" w:rsidRPr="00FF7184" w:rsidRDefault="0091015A">
    <w:pPr>
      <w:pStyle w:val="lfej"/>
      <w:framePr w:wrap="around" w:vAnchor="text" w:hAnchor="margin" w:xAlign="center" w:y="1"/>
      <w:rPr>
        <w:rStyle w:val="Oldalszm"/>
        <w:sz w:val="20"/>
      </w:rPr>
    </w:pPr>
    <w:r w:rsidRPr="00FF7184">
      <w:rPr>
        <w:rStyle w:val="Oldalszm"/>
        <w:sz w:val="20"/>
      </w:rPr>
      <w:fldChar w:fldCharType="begin"/>
    </w:r>
    <w:r w:rsidR="006F2F30" w:rsidRPr="00FF7184">
      <w:rPr>
        <w:rStyle w:val="Oldalszm"/>
        <w:sz w:val="20"/>
      </w:rPr>
      <w:instrText xml:space="preserve">PAGE  </w:instrText>
    </w:r>
    <w:r w:rsidRPr="00FF7184">
      <w:rPr>
        <w:rStyle w:val="Oldalszm"/>
        <w:sz w:val="20"/>
      </w:rPr>
      <w:fldChar w:fldCharType="separate"/>
    </w:r>
    <w:r w:rsidR="00F53433">
      <w:rPr>
        <w:rStyle w:val="Oldalszm"/>
        <w:noProof/>
        <w:sz w:val="20"/>
      </w:rPr>
      <w:t>2</w:t>
    </w:r>
    <w:r w:rsidRPr="00FF7184">
      <w:rPr>
        <w:rStyle w:val="Oldalszm"/>
        <w:sz w:val="20"/>
      </w:rPr>
      <w:fldChar w:fldCharType="end"/>
    </w:r>
  </w:p>
  <w:p w14:paraId="50D1DE15" w14:textId="77777777" w:rsidR="006F2F30" w:rsidRDefault="006F2F3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450C" w14:textId="79294E91" w:rsidR="006F2F30" w:rsidRDefault="00A54FCD">
    <w:pPr>
      <w:pStyle w:val="lfej"/>
      <w:rPr>
        <w:sz w:val="16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ED40F28" wp14:editId="16348D9C">
              <wp:simplePos x="0" y="0"/>
              <wp:positionH relativeFrom="column">
                <wp:posOffset>1480820</wp:posOffset>
              </wp:positionH>
              <wp:positionV relativeFrom="paragraph">
                <wp:posOffset>-77470</wp:posOffset>
              </wp:positionV>
              <wp:extent cx="5029200" cy="662940"/>
              <wp:effectExtent l="0" t="0" r="0" b="0"/>
              <wp:wrapNone/>
              <wp:docPr id="8529723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62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B2895C" w14:textId="77777777" w:rsidR="006F2F30" w:rsidRDefault="006F2F30">
                          <w:pPr>
                            <w:rPr>
                              <w:rFonts w:ascii="Algerian" w:hAnsi="Algerian"/>
                              <w:b/>
                              <w:bCs/>
                              <w:iCs/>
                              <w:spacing w:val="100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Algerian" w:hAnsi="Algerian"/>
                              <w:b/>
                              <w:bCs/>
                              <w:iCs/>
                              <w:spacing w:val="140"/>
                              <w:sz w:val="40"/>
                              <w:szCs w:val="40"/>
                            </w:rPr>
                            <w:t xml:space="preserve"> Városgondozási</w:t>
                          </w:r>
                          <w:r>
                            <w:rPr>
                              <w:rFonts w:ascii="Algerian" w:hAnsi="Algerian"/>
                              <w:b/>
                              <w:bCs/>
                              <w:iCs/>
                              <w:spacing w:val="100"/>
                              <w:sz w:val="40"/>
                              <w:szCs w:val="40"/>
                            </w:rPr>
                            <w:t xml:space="preserve"> </w:t>
                          </w:r>
                          <w:r>
                            <w:rPr>
                              <w:rFonts w:ascii="Algerian" w:hAnsi="Algerian"/>
                              <w:b/>
                              <w:bCs/>
                              <w:iCs/>
                              <w:spacing w:val="120"/>
                              <w:sz w:val="40"/>
                              <w:szCs w:val="40"/>
                            </w:rPr>
                            <w:t>Zrt</w:t>
                          </w:r>
                          <w:r>
                            <w:rPr>
                              <w:rFonts w:ascii="Algerian" w:hAnsi="Algerian"/>
                              <w:b/>
                              <w:bCs/>
                              <w:iCs/>
                              <w:spacing w:val="100"/>
                              <w:sz w:val="42"/>
                              <w:szCs w:val="42"/>
                            </w:rPr>
                            <w:t xml:space="preserve">. </w:t>
                          </w:r>
                        </w:p>
                        <w:p w14:paraId="304C712E" w14:textId="77777777" w:rsidR="006F2F30" w:rsidRDefault="006F2F30">
                          <w:pPr>
                            <w:rPr>
                              <w:spacing w:val="60"/>
                            </w:rPr>
                          </w:pPr>
                          <w:r>
                            <w:rPr>
                              <w:b/>
                              <w:bCs/>
                              <w:iCs/>
                              <w:spacing w:val="60"/>
                              <w:szCs w:val="44"/>
                            </w:rPr>
                            <w:t xml:space="preserve">    320</w:t>
                          </w:r>
                          <w:r>
                            <w:rPr>
                              <w:b/>
                              <w:bCs/>
                              <w:iCs/>
                              <w:spacing w:val="60"/>
                              <w:szCs w:val="28"/>
                            </w:rPr>
                            <w:t>0 Gyöngyös, Kenyérgyár út 17.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40F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6.6pt;margin-top:-6.1pt;width:396pt;height:5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" stroked="f">
              <v:textbox>
                <w:txbxContent>
                  <w:p w14:paraId="64B2895C" w14:textId="77777777" w:rsidR="006F2F30" w:rsidRDefault="006F2F30">
                    <w:pPr>
                      <w:rPr>
                        <w:rFonts w:ascii="Algerian" w:hAnsi="Algerian"/>
                        <w:b/>
                        <w:bCs/>
                        <w:iCs/>
                        <w:spacing w:val="100"/>
                        <w:sz w:val="42"/>
                        <w:szCs w:val="42"/>
                      </w:rPr>
                    </w:pPr>
                    <w:r>
                      <w:rPr>
                        <w:rFonts w:ascii="Algerian" w:hAnsi="Algerian"/>
                        <w:b/>
                        <w:bCs/>
                        <w:iCs/>
                        <w:spacing w:val="140"/>
                        <w:sz w:val="40"/>
                        <w:szCs w:val="40"/>
                      </w:rPr>
                      <w:t xml:space="preserve"> Városgondozási</w:t>
                    </w:r>
                    <w:r>
                      <w:rPr>
                        <w:rFonts w:ascii="Algerian" w:hAnsi="Algerian"/>
                        <w:b/>
                        <w:bCs/>
                        <w:iCs/>
                        <w:spacing w:val="100"/>
                        <w:sz w:val="40"/>
                        <w:szCs w:val="40"/>
                      </w:rPr>
                      <w:t xml:space="preserve"> </w:t>
                    </w:r>
                    <w:r>
                      <w:rPr>
                        <w:rFonts w:ascii="Algerian" w:hAnsi="Algerian"/>
                        <w:b/>
                        <w:bCs/>
                        <w:iCs/>
                        <w:spacing w:val="120"/>
                        <w:sz w:val="40"/>
                        <w:szCs w:val="40"/>
                      </w:rPr>
                      <w:t>Zrt</w:t>
                    </w:r>
                    <w:r>
                      <w:rPr>
                        <w:rFonts w:ascii="Algerian" w:hAnsi="Algerian"/>
                        <w:b/>
                        <w:bCs/>
                        <w:iCs/>
                        <w:spacing w:val="100"/>
                        <w:sz w:val="42"/>
                        <w:szCs w:val="42"/>
                      </w:rPr>
                      <w:t xml:space="preserve">. </w:t>
                    </w:r>
                  </w:p>
                  <w:p w14:paraId="304C712E" w14:textId="77777777" w:rsidR="006F2F30" w:rsidRDefault="006F2F30">
                    <w:pPr>
                      <w:rPr>
                        <w:spacing w:val="60"/>
                      </w:rPr>
                    </w:pPr>
                    <w:r>
                      <w:rPr>
                        <w:b/>
                        <w:bCs/>
                        <w:iCs/>
                        <w:spacing w:val="60"/>
                        <w:szCs w:val="44"/>
                      </w:rPr>
                      <w:t xml:space="preserve">    320</w:t>
                    </w:r>
                    <w:r>
                      <w:rPr>
                        <w:b/>
                        <w:bCs/>
                        <w:iCs/>
                        <w:spacing w:val="60"/>
                        <w:szCs w:val="28"/>
                      </w:rPr>
                      <w:t>0 Gyöngyös, Kenyérgyár út 17.</w:t>
                    </w:r>
                  </w:p>
                </w:txbxContent>
              </v:textbox>
            </v:shape>
          </w:pict>
        </mc:Fallback>
      </mc:AlternateContent>
    </w:r>
    <w:r w:rsidR="006F2F30">
      <w:object w:dxaOrig="9749" w:dyaOrig="4874" w14:anchorId="385660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7.25pt;height:47.25pt">
          <v:imagedata r:id="rId1" o:title=""/>
        </v:shape>
        <o:OLEObject Type="Embed" ProgID="MSPhotoEd.3" ShapeID="_x0000_i1025" DrawAspect="Content" ObjectID="_1851577206" r:id="rId2"/>
      </w:object>
    </w:r>
  </w:p>
  <w:p w14:paraId="19E2B805" w14:textId="77C5C9BE" w:rsidR="009A22C7" w:rsidRDefault="006F2F30">
    <w:pPr>
      <w:pStyle w:val="lfej"/>
      <w:tabs>
        <w:tab w:val="clear" w:pos="4536"/>
        <w:tab w:val="clear" w:pos="9072"/>
        <w:tab w:val="left" w:pos="2964"/>
      </w:tabs>
      <w:rPr>
        <w:b/>
        <w:sz w:val="18"/>
        <w:szCs w:val="18"/>
      </w:rPr>
    </w:pPr>
    <w:r>
      <w:rPr>
        <w:sz w:val="18"/>
        <w:szCs w:val="18"/>
      </w:rPr>
      <w:t xml:space="preserve"> </w:t>
    </w:r>
    <w:r>
      <w:rPr>
        <w:sz w:val="18"/>
        <w:szCs w:val="18"/>
      </w:rPr>
      <w:sym w:font="Wingdings" w:char="F028"/>
    </w:r>
    <w:r>
      <w:rPr>
        <w:sz w:val="18"/>
        <w:szCs w:val="18"/>
      </w:rPr>
      <w:t xml:space="preserve"> 37/311-731      </w:t>
    </w:r>
    <w:r>
      <w:rPr>
        <w:sz w:val="18"/>
        <w:szCs w:val="18"/>
      </w:rPr>
      <w:sym w:font="Webdings" w:char="F09D"/>
    </w:r>
    <w:r>
      <w:rPr>
        <w:sz w:val="18"/>
        <w:szCs w:val="18"/>
      </w:rPr>
      <w:t xml:space="preserve"> 37/505-378       </w:t>
    </w:r>
    <w:r>
      <w:rPr>
        <w:sz w:val="18"/>
      </w:rPr>
      <w:sym w:font="Webdings" w:char="F09A"/>
    </w:r>
    <w:r>
      <w:rPr>
        <w:sz w:val="18"/>
      </w:rPr>
      <w:t xml:space="preserve"> </w:t>
    </w:r>
    <w:hyperlink r:id="rId3" w:history="1">
      <w:r w:rsidRPr="00395D7E">
        <w:rPr>
          <w:rStyle w:val="Hiperhivatkozs"/>
          <w:spacing w:val="20"/>
          <w:sz w:val="18"/>
        </w:rPr>
        <w:t>vgrt@vgrt.hu</w:t>
      </w:r>
    </w:hyperlink>
    <w:r>
      <w:rPr>
        <w:sz w:val="18"/>
        <w:szCs w:val="18"/>
      </w:rPr>
      <w:t xml:space="preserve">;                  </w:t>
    </w:r>
    <w:r>
      <w:rPr>
        <w:b/>
        <w:sz w:val="18"/>
        <w:szCs w:val="18"/>
      </w:rPr>
      <w:t xml:space="preserve">Ügyfélszolgálati iroda: Gyöngyös </w:t>
    </w:r>
    <w:proofErr w:type="spellStart"/>
    <w:r>
      <w:rPr>
        <w:b/>
        <w:sz w:val="18"/>
        <w:szCs w:val="18"/>
      </w:rPr>
      <w:t>Madách</w:t>
    </w:r>
    <w:proofErr w:type="spellEnd"/>
    <w:r>
      <w:rPr>
        <w:b/>
        <w:sz w:val="18"/>
        <w:szCs w:val="18"/>
      </w:rPr>
      <w:t xml:space="preserve"> u. </w:t>
    </w:r>
    <w:r w:rsidR="009A22C7">
      <w:rPr>
        <w:b/>
        <w:sz w:val="18"/>
        <w:szCs w:val="18"/>
      </w:rPr>
      <w:t>16.</w:t>
    </w:r>
  </w:p>
  <w:p w14:paraId="5AB3B8C5" w14:textId="66E5D329" w:rsidR="006F2F30" w:rsidRDefault="006F2F30">
    <w:pPr>
      <w:pStyle w:val="lfej"/>
      <w:tabs>
        <w:tab w:val="clear" w:pos="4536"/>
        <w:tab w:val="clear" w:pos="9072"/>
        <w:tab w:val="left" w:pos="2964"/>
      </w:tabs>
      <w:rPr>
        <w:sz w:val="18"/>
        <w:szCs w:val="18"/>
      </w:rPr>
    </w:pPr>
    <w:r>
      <w:rPr>
        <w:b/>
        <w:sz w:val="18"/>
        <w:szCs w:val="18"/>
      </w:rPr>
      <w:sym w:font="Wingdings" w:char="F028"/>
    </w:r>
    <w:r>
      <w:rPr>
        <w:b/>
        <w:sz w:val="18"/>
        <w:szCs w:val="18"/>
      </w:rPr>
      <w:t>37/311-952</w:t>
    </w:r>
    <w:r>
      <w:rPr>
        <w:sz w:val="18"/>
        <w:szCs w:val="18"/>
      </w:rPr>
      <w:t xml:space="preserve"> </w:t>
    </w:r>
  </w:p>
  <w:p w14:paraId="3BC44E7C" w14:textId="57581083" w:rsidR="006F2F30" w:rsidRDefault="006F2F30">
    <w:pPr>
      <w:pStyle w:val="lfej"/>
      <w:pBdr>
        <w:bottom w:val="single" w:sz="4" w:space="1" w:color="auto"/>
      </w:pBdr>
      <w:tabs>
        <w:tab w:val="clear" w:pos="4536"/>
        <w:tab w:val="clear" w:pos="9072"/>
        <w:tab w:val="left" w:pos="2964"/>
      </w:tabs>
      <w:jc w:val="center"/>
    </w:pPr>
    <w:r>
      <w:rPr>
        <w:sz w:val="18"/>
        <w:szCs w:val="18"/>
      </w:rPr>
      <w:t>Számlaszám: 11994600-06146818-10000001      Adószám: 10571763-2-10      Cégjegyzék szám: Cg. 10-10-020013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3C23"/>
    <w:multiLevelType w:val="hybridMultilevel"/>
    <w:tmpl w:val="7164964C"/>
    <w:lvl w:ilvl="0" w:tplc="4C54C0F6">
      <w:numFmt w:val="bullet"/>
      <w:lvlText w:val="–"/>
      <w:lvlJc w:val="left"/>
      <w:pPr>
        <w:tabs>
          <w:tab w:val="num" w:pos="1590"/>
        </w:tabs>
        <w:ind w:left="159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C34A4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3C604A9"/>
    <w:multiLevelType w:val="hybridMultilevel"/>
    <w:tmpl w:val="315E2FD2"/>
    <w:lvl w:ilvl="0" w:tplc="A508CB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A487B"/>
    <w:multiLevelType w:val="hybridMultilevel"/>
    <w:tmpl w:val="A0B6D81A"/>
    <w:lvl w:ilvl="0" w:tplc="A59CED70">
      <w:start w:val="200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D0D58"/>
    <w:multiLevelType w:val="hybridMultilevel"/>
    <w:tmpl w:val="711804A6"/>
    <w:lvl w:ilvl="0" w:tplc="E500F160">
      <w:start w:val="1"/>
      <w:numFmt w:val="decimal"/>
      <w:lvlText w:val="%1."/>
      <w:lvlJc w:val="left"/>
      <w:pPr>
        <w:ind w:left="340" w:hanging="113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1" w:hanging="360"/>
      </w:pPr>
    </w:lvl>
    <w:lvl w:ilvl="2" w:tplc="040E001B" w:tentative="1">
      <w:start w:val="1"/>
      <w:numFmt w:val="lowerRoman"/>
      <w:lvlText w:val="%3."/>
      <w:lvlJc w:val="right"/>
      <w:pPr>
        <w:ind w:left="2161" w:hanging="180"/>
      </w:pPr>
    </w:lvl>
    <w:lvl w:ilvl="3" w:tplc="040E000F" w:tentative="1">
      <w:start w:val="1"/>
      <w:numFmt w:val="decimal"/>
      <w:lvlText w:val="%4."/>
      <w:lvlJc w:val="left"/>
      <w:pPr>
        <w:ind w:left="2881" w:hanging="360"/>
      </w:pPr>
    </w:lvl>
    <w:lvl w:ilvl="4" w:tplc="040E0019" w:tentative="1">
      <w:start w:val="1"/>
      <w:numFmt w:val="lowerLetter"/>
      <w:lvlText w:val="%5."/>
      <w:lvlJc w:val="left"/>
      <w:pPr>
        <w:ind w:left="3601" w:hanging="360"/>
      </w:pPr>
    </w:lvl>
    <w:lvl w:ilvl="5" w:tplc="040E001B" w:tentative="1">
      <w:start w:val="1"/>
      <w:numFmt w:val="lowerRoman"/>
      <w:lvlText w:val="%6."/>
      <w:lvlJc w:val="right"/>
      <w:pPr>
        <w:ind w:left="4321" w:hanging="180"/>
      </w:pPr>
    </w:lvl>
    <w:lvl w:ilvl="6" w:tplc="040E000F" w:tentative="1">
      <w:start w:val="1"/>
      <w:numFmt w:val="decimal"/>
      <w:lvlText w:val="%7."/>
      <w:lvlJc w:val="left"/>
      <w:pPr>
        <w:ind w:left="5041" w:hanging="360"/>
      </w:pPr>
    </w:lvl>
    <w:lvl w:ilvl="7" w:tplc="040E0019" w:tentative="1">
      <w:start w:val="1"/>
      <w:numFmt w:val="lowerLetter"/>
      <w:lvlText w:val="%8."/>
      <w:lvlJc w:val="left"/>
      <w:pPr>
        <w:ind w:left="5761" w:hanging="360"/>
      </w:pPr>
    </w:lvl>
    <w:lvl w:ilvl="8" w:tplc="040E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" w15:restartNumberingAfterBreak="0">
    <w:nsid w:val="0BC77C0F"/>
    <w:multiLevelType w:val="singleLevel"/>
    <w:tmpl w:val="B8AEA190"/>
    <w:lvl w:ilvl="0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hAnsi="Times New Roman" w:hint="default"/>
      </w:rPr>
    </w:lvl>
  </w:abstractNum>
  <w:abstractNum w:abstractNumId="6" w15:restartNumberingAfterBreak="0">
    <w:nsid w:val="0FC068F6"/>
    <w:multiLevelType w:val="hybridMultilevel"/>
    <w:tmpl w:val="202C8818"/>
    <w:lvl w:ilvl="0" w:tplc="DE6EB2E2">
      <w:start w:val="358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5DE3"/>
    <w:multiLevelType w:val="hybridMultilevel"/>
    <w:tmpl w:val="1382CC2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65678EE"/>
    <w:multiLevelType w:val="hybridMultilevel"/>
    <w:tmpl w:val="16900A04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6605CF7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6BD6C8E"/>
    <w:multiLevelType w:val="hybridMultilevel"/>
    <w:tmpl w:val="2A4292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766B0"/>
    <w:multiLevelType w:val="hybridMultilevel"/>
    <w:tmpl w:val="5B12527E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95B4B6A"/>
    <w:multiLevelType w:val="singleLevel"/>
    <w:tmpl w:val="B8AEA190"/>
    <w:lvl w:ilvl="0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9C06C00"/>
    <w:multiLevelType w:val="hybridMultilevel"/>
    <w:tmpl w:val="7FA6A0F6"/>
    <w:lvl w:ilvl="0" w:tplc="224AE9D6">
      <w:start w:val="1"/>
      <w:numFmt w:val="decimal"/>
      <w:lvlText w:val="(%1)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DDA6CE24">
      <w:start w:val="1"/>
      <w:numFmt w:val="lowerLetter"/>
      <w:lvlText w:val="%2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35280445"/>
    <w:multiLevelType w:val="hybridMultilevel"/>
    <w:tmpl w:val="DEA28C94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58F7C56"/>
    <w:multiLevelType w:val="hybridMultilevel"/>
    <w:tmpl w:val="6D0C00E4"/>
    <w:lvl w:ilvl="0" w:tplc="5510D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9322D7"/>
    <w:multiLevelType w:val="hybridMultilevel"/>
    <w:tmpl w:val="862E329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405286"/>
    <w:multiLevelType w:val="hybridMultilevel"/>
    <w:tmpl w:val="3C2CB934"/>
    <w:lvl w:ilvl="0" w:tplc="23442C48">
      <w:start w:val="200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5D21DE"/>
    <w:multiLevelType w:val="hybridMultilevel"/>
    <w:tmpl w:val="698A6426"/>
    <w:lvl w:ilvl="0" w:tplc="BC241FDA">
      <w:start w:val="3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675C08F2"/>
    <w:multiLevelType w:val="hybridMultilevel"/>
    <w:tmpl w:val="FEF81CC6"/>
    <w:lvl w:ilvl="0" w:tplc="18CCAD5E">
      <w:start w:val="1"/>
      <w:numFmt w:val="decimal"/>
      <w:pStyle w:val="Cmsor1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91760E"/>
    <w:multiLevelType w:val="hybridMultilevel"/>
    <w:tmpl w:val="31FE2F3E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79481551">
    <w:abstractNumId w:val="1"/>
  </w:num>
  <w:num w:numId="2" w16cid:durableId="1329092103">
    <w:abstractNumId w:val="9"/>
  </w:num>
  <w:num w:numId="3" w16cid:durableId="361977973">
    <w:abstractNumId w:val="5"/>
  </w:num>
  <w:num w:numId="4" w16cid:durableId="1387140876">
    <w:abstractNumId w:val="12"/>
  </w:num>
  <w:num w:numId="5" w16cid:durableId="1134055195">
    <w:abstractNumId w:val="0"/>
  </w:num>
  <w:num w:numId="6" w16cid:durableId="622349088">
    <w:abstractNumId w:val="17"/>
  </w:num>
  <w:num w:numId="7" w16cid:durableId="928004967">
    <w:abstractNumId w:val="2"/>
  </w:num>
  <w:num w:numId="8" w16cid:durableId="433399089">
    <w:abstractNumId w:val="18"/>
  </w:num>
  <w:num w:numId="9" w16cid:durableId="533155895">
    <w:abstractNumId w:val="3"/>
  </w:num>
  <w:num w:numId="10" w16cid:durableId="1446804500">
    <w:abstractNumId w:val="8"/>
  </w:num>
  <w:num w:numId="11" w16cid:durableId="380062371">
    <w:abstractNumId w:val="14"/>
  </w:num>
  <w:num w:numId="12" w16cid:durableId="961956949">
    <w:abstractNumId w:val="11"/>
  </w:num>
  <w:num w:numId="13" w16cid:durableId="890579270">
    <w:abstractNumId w:val="13"/>
  </w:num>
  <w:num w:numId="14" w16cid:durableId="336539375">
    <w:abstractNumId w:val="4"/>
  </w:num>
  <w:num w:numId="15" w16cid:durableId="1338390339">
    <w:abstractNumId w:val="7"/>
  </w:num>
  <w:num w:numId="16" w16cid:durableId="683362466">
    <w:abstractNumId w:val="16"/>
  </w:num>
  <w:num w:numId="17" w16cid:durableId="316764119">
    <w:abstractNumId w:val="20"/>
  </w:num>
  <w:num w:numId="18" w16cid:durableId="259728583">
    <w:abstractNumId w:val="10"/>
  </w:num>
  <w:num w:numId="19" w16cid:durableId="457070463">
    <w:abstractNumId w:val="15"/>
  </w:num>
  <w:num w:numId="20" w16cid:durableId="1602106181">
    <w:abstractNumId w:val="6"/>
  </w:num>
  <w:num w:numId="21" w16cid:durableId="1668241312">
    <w:abstractNumId w:val="19"/>
  </w:num>
  <w:num w:numId="22" w16cid:durableId="2007321874">
    <w:abstractNumId w:val="19"/>
  </w:num>
  <w:num w:numId="23" w16cid:durableId="162499298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hu-HU" w:vendorID="7" w:dllVersion="522" w:checkStyle="1"/>
  <w:activeWritingStyle w:appName="MSWord" w:lang="hu-HU" w:vendorID="7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87"/>
    <w:rsid w:val="00003116"/>
    <w:rsid w:val="000049E2"/>
    <w:rsid w:val="00013679"/>
    <w:rsid w:val="00027709"/>
    <w:rsid w:val="000337F5"/>
    <w:rsid w:val="00041FDB"/>
    <w:rsid w:val="00042089"/>
    <w:rsid w:val="00044EB0"/>
    <w:rsid w:val="0004786C"/>
    <w:rsid w:val="000537F2"/>
    <w:rsid w:val="000539E2"/>
    <w:rsid w:val="0005661A"/>
    <w:rsid w:val="000576DF"/>
    <w:rsid w:val="00062D4F"/>
    <w:rsid w:val="000642E1"/>
    <w:rsid w:val="000678FA"/>
    <w:rsid w:val="00071DF3"/>
    <w:rsid w:val="00072081"/>
    <w:rsid w:val="000833F8"/>
    <w:rsid w:val="00087B26"/>
    <w:rsid w:val="0009455B"/>
    <w:rsid w:val="000A2C18"/>
    <w:rsid w:val="000A3174"/>
    <w:rsid w:val="000A450F"/>
    <w:rsid w:val="000B5A80"/>
    <w:rsid w:val="000B5FCE"/>
    <w:rsid w:val="000C1426"/>
    <w:rsid w:val="000C20FA"/>
    <w:rsid w:val="000C48A0"/>
    <w:rsid w:val="000D1F9E"/>
    <w:rsid w:val="000D6928"/>
    <w:rsid w:val="000E0B00"/>
    <w:rsid w:val="000E68DA"/>
    <w:rsid w:val="000F1970"/>
    <w:rsid w:val="000F492B"/>
    <w:rsid w:val="000F5599"/>
    <w:rsid w:val="000F6C3B"/>
    <w:rsid w:val="000F7C7C"/>
    <w:rsid w:val="00111687"/>
    <w:rsid w:val="001171D9"/>
    <w:rsid w:val="00120FB9"/>
    <w:rsid w:val="00123499"/>
    <w:rsid w:val="00123C5A"/>
    <w:rsid w:val="001247C4"/>
    <w:rsid w:val="00126D86"/>
    <w:rsid w:val="00135A5C"/>
    <w:rsid w:val="00136A69"/>
    <w:rsid w:val="00145BB0"/>
    <w:rsid w:val="00147DA1"/>
    <w:rsid w:val="00161CFF"/>
    <w:rsid w:val="001633FB"/>
    <w:rsid w:val="0018160E"/>
    <w:rsid w:val="00182967"/>
    <w:rsid w:val="00184AB2"/>
    <w:rsid w:val="00190D2F"/>
    <w:rsid w:val="0019518B"/>
    <w:rsid w:val="00195D49"/>
    <w:rsid w:val="001A27DC"/>
    <w:rsid w:val="001A4E76"/>
    <w:rsid w:val="001A688C"/>
    <w:rsid w:val="001B39A5"/>
    <w:rsid w:val="001B3A24"/>
    <w:rsid w:val="001B491B"/>
    <w:rsid w:val="001B7F33"/>
    <w:rsid w:val="001D04B4"/>
    <w:rsid w:val="001D2812"/>
    <w:rsid w:val="001D5978"/>
    <w:rsid w:val="001F5C08"/>
    <w:rsid w:val="00200B52"/>
    <w:rsid w:val="00206A2E"/>
    <w:rsid w:val="00207328"/>
    <w:rsid w:val="00213029"/>
    <w:rsid w:val="00213D59"/>
    <w:rsid w:val="00222C0D"/>
    <w:rsid w:val="00224002"/>
    <w:rsid w:val="00224508"/>
    <w:rsid w:val="002264CE"/>
    <w:rsid w:val="0022686F"/>
    <w:rsid w:val="0022788E"/>
    <w:rsid w:val="00232ED4"/>
    <w:rsid w:val="002350CF"/>
    <w:rsid w:val="002367E2"/>
    <w:rsid w:val="00250824"/>
    <w:rsid w:val="002552A7"/>
    <w:rsid w:val="00265755"/>
    <w:rsid w:val="0027247F"/>
    <w:rsid w:val="002727F0"/>
    <w:rsid w:val="002731E5"/>
    <w:rsid w:val="002733A8"/>
    <w:rsid w:val="0027412B"/>
    <w:rsid w:val="0027618C"/>
    <w:rsid w:val="00283E45"/>
    <w:rsid w:val="00284CD0"/>
    <w:rsid w:val="00287E0A"/>
    <w:rsid w:val="002A0D3E"/>
    <w:rsid w:val="002A0D8B"/>
    <w:rsid w:val="002A182F"/>
    <w:rsid w:val="002A22A8"/>
    <w:rsid w:val="002A52CD"/>
    <w:rsid w:val="002A553D"/>
    <w:rsid w:val="002A5F06"/>
    <w:rsid w:val="002C2621"/>
    <w:rsid w:val="002C5462"/>
    <w:rsid w:val="002C6B15"/>
    <w:rsid w:val="002C7312"/>
    <w:rsid w:val="002C7BF4"/>
    <w:rsid w:val="002D3AAF"/>
    <w:rsid w:val="002E2603"/>
    <w:rsid w:val="002F3456"/>
    <w:rsid w:val="002F790F"/>
    <w:rsid w:val="00304812"/>
    <w:rsid w:val="003075F8"/>
    <w:rsid w:val="003126A1"/>
    <w:rsid w:val="00317FDC"/>
    <w:rsid w:val="00321DB4"/>
    <w:rsid w:val="00323526"/>
    <w:rsid w:val="0032520B"/>
    <w:rsid w:val="00325244"/>
    <w:rsid w:val="003252F8"/>
    <w:rsid w:val="00327B5A"/>
    <w:rsid w:val="003353CA"/>
    <w:rsid w:val="00337D6F"/>
    <w:rsid w:val="003404BE"/>
    <w:rsid w:val="00340891"/>
    <w:rsid w:val="00343C68"/>
    <w:rsid w:val="00346617"/>
    <w:rsid w:val="00347EDD"/>
    <w:rsid w:val="0036154E"/>
    <w:rsid w:val="003646D1"/>
    <w:rsid w:val="00364F03"/>
    <w:rsid w:val="003703F0"/>
    <w:rsid w:val="0037220E"/>
    <w:rsid w:val="00381C0B"/>
    <w:rsid w:val="0038481C"/>
    <w:rsid w:val="003852E8"/>
    <w:rsid w:val="00385D86"/>
    <w:rsid w:val="00386402"/>
    <w:rsid w:val="003915E2"/>
    <w:rsid w:val="003937CF"/>
    <w:rsid w:val="00394254"/>
    <w:rsid w:val="003A0105"/>
    <w:rsid w:val="003A1572"/>
    <w:rsid w:val="003B0B6A"/>
    <w:rsid w:val="003B309C"/>
    <w:rsid w:val="003C0BB2"/>
    <w:rsid w:val="003C24D1"/>
    <w:rsid w:val="003C4873"/>
    <w:rsid w:val="003D2AF8"/>
    <w:rsid w:val="003D3D5E"/>
    <w:rsid w:val="003E7B16"/>
    <w:rsid w:val="003F7875"/>
    <w:rsid w:val="00405139"/>
    <w:rsid w:val="0040772B"/>
    <w:rsid w:val="0041389B"/>
    <w:rsid w:val="00416E53"/>
    <w:rsid w:val="00417F98"/>
    <w:rsid w:val="004233E6"/>
    <w:rsid w:val="00430CA4"/>
    <w:rsid w:val="00431962"/>
    <w:rsid w:val="00431A8B"/>
    <w:rsid w:val="00431F67"/>
    <w:rsid w:val="00437736"/>
    <w:rsid w:val="004410D6"/>
    <w:rsid w:val="00441675"/>
    <w:rsid w:val="00442A87"/>
    <w:rsid w:val="004455E6"/>
    <w:rsid w:val="00450ED7"/>
    <w:rsid w:val="00453E02"/>
    <w:rsid w:val="00455C9B"/>
    <w:rsid w:val="00462A86"/>
    <w:rsid w:val="00462B6F"/>
    <w:rsid w:val="00463518"/>
    <w:rsid w:val="00472AB8"/>
    <w:rsid w:val="0047500C"/>
    <w:rsid w:val="0048185D"/>
    <w:rsid w:val="0049084F"/>
    <w:rsid w:val="00491266"/>
    <w:rsid w:val="00491634"/>
    <w:rsid w:val="004970D3"/>
    <w:rsid w:val="00497C84"/>
    <w:rsid w:val="004A1F74"/>
    <w:rsid w:val="004A4693"/>
    <w:rsid w:val="004A7694"/>
    <w:rsid w:val="004B19C4"/>
    <w:rsid w:val="004B3751"/>
    <w:rsid w:val="004B44F9"/>
    <w:rsid w:val="004B5848"/>
    <w:rsid w:val="004C2501"/>
    <w:rsid w:val="004C4060"/>
    <w:rsid w:val="004C4D9D"/>
    <w:rsid w:val="004C4E0A"/>
    <w:rsid w:val="004C65C5"/>
    <w:rsid w:val="004C66A8"/>
    <w:rsid w:val="004D0292"/>
    <w:rsid w:val="004D2480"/>
    <w:rsid w:val="004D2F87"/>
    <w:rsid w:val="004D3028"/>
    <w:rsid w:val="004E30A5"/>
    <w:rsid w:val="004E35DE"/>
    <w:rsid w:val="004E4B2F"/>
    <w:rsid w:val="004E6F41"/>
    <w:rsid w:val="004E79A2"/>
    <w:rsid w:val="004F18FD"/>
    <w:rsid w:val="004F77D7"/>
    <w:rsid w:val="005038D5"/>
    <w:rsid w:val="00504039"/>
    <w:rsid w:val="00505793"/>
    <w:rsid w:val="00511B55"/>
    <w:rsid w:val="00515F88"/>
    <w:rsid w:val="005163B8"/>
    <w:rsid w:val="005164D6"/>
    <w:rsid w:val="00521F57"/>
    <w:rsid w:val="00532735"/>
    <w:rsid w:val="0053323D"/>
    <w:rsid w:val="00537C97"/>
    <w:rsid w:val="00543618"/>
    <w:rsid w:val="00544734"/>
    <w:rsid w:val="0054518C"/>
    <w:rsid w:val="00545240"/>
    <w:rsid w:val="00546A11"/>
    <w:rsid w:val="00553C8C"/>
    <w:rsid w:val="00560E1D"/>
    <w:rsid w:val="00570238"/>
    <w:rsid w:val="00570FF0"/>
    <w:rsid w:val="00577673"/>
    <w:rsid w:val="00577945"/>
    <w:rsid w:val="005805CA"/>
    <w:rsid w:val="005814C0"/>
    <w:rsid w:val="005A06B7"/>
    <w:rsid w:val="005A1619"/>
    <w:rsid w:val="005A232A"/>
    <w:rsid w:val="005A63AE"/>
    <w:rsid w:val="005B12D1"/>
    <w:rsid w:val="005B1F33"/>
    <w:rsid w:val="005B3E4B"/>
    <w:rsid w:val="005C16B3"/>
    <w:rsid w:val="005C188A"/>
    <w:rsid w:val="005C5316"/>
    <w:rsid w:val="005D1C5F"/>
    <w:rsid w:val="005E01D2"/>
    <w:rsid w:val="005F2C15"/>
    <w:rsid w:val="00601852"/>
    <w:rsid w:val="00604EFA"/>
    <w:rsid w:val="006058B0"/>
    <w:rsid w:val="0060598C"/>
    <w:rsid w:val="00612975"/>
    <w:rsid w:val="00613437"/>
    <w:rsid w:val="00620724"/>
    <w:rsid w:val="006214F5"/>
    <w:rsid w:val="00622524"/>
    <w:rsid w:val="00630244"/>
    <w:rsid w:val="00632B0C"/>
    <w:rsid w:val="00635BCF"/>
    <w:rsid w:val="00642456"/>
    <w:rsid w:val="0064449F"/>
    <w:rsid w:val="00647C68"/>
    <w:rsid w:val="00650DDE"/>
    <w:rsid w:val="0065425B"/>
    <w:rsid w:val="006668D9"/>
    <w:rsid w:val="00666A2E"/>
    <w:rsid w:val="00672795"/>
    <w:rsid w:val="006733BC"/>
    <w:rsid w:val="00676947"/>
    <w:rsid w:val="00683E05"/>
    <w:rsid w:val="00686230"/>
    <w:rsid w:val="00692583"/>
    <w:rsid w:val="006933C4"/>
    <w:rsid w:val="006B24C6"/>
    <w:rsid w:val="006B2E17"/>
    <w:rsid w:val="006B4C2E"/>
    <w:rsid w:val="006B5266"/>
    <w:rsid w:val="006B5979"/>
    <w:rsid w:val="006B796C"/>
    <w:rsid w:val="006C040C"/>
    <w:rsid w:val="006C7DDF"/>
    <w:rsid w:val="006D4F65"/>
    <w:rsid w:val="006E2C8A"/>
    <w:rsid w:val="006E4D70"/>
    <w:rsid w:val="006E629E"/>
    <w:rsid w:val="006E7FD0"/>
    <w:rsid w:val="006F2F30"/>
    <w:rsid w:val="006F398B"/>
    <w:rsid w:val="006F49B7"/>
    <w:rsid w:val="007002D5"/>
    <w:rsid w:val="00700A93"/>
    <w:rsid w:val="0070104C"/>
    <w:rsid w:val="0070168C"/>
    <w:rsid w:val="00701CE1"/>
    <w:rsid w:val="007079BC"/>
    <w:rsid w:val="007121A8"/>
    <w:rsid w:val="00720A0B"/>
    <w:rsid w:val="00723780"/>
    <w:rsid w:val="00724122"/>
    <w:rsid w:val="007250ED"/>
    <w:rsid w:val="00730DF4"/>
    <w:rsid w:val="00732092"/>
    <w:rsid w:val="007356D2"/>
    <w:rsid w:val="00735E2A"/>
    <w:rsid w:val="00743786"/>
    <w:rsid w:val="00744FFB"/>
    <w:rsid w:val="00763E96"/>
    <w:rsid w:val="0077178B"/>
    <w:rsid w:val="00773F07"/>
    <w:rsid w:val="007768E7"/>
    <w:rsid w:val="00777531"/>
    <w:rsid w:val="00782481"/>
    <w:rsid w:val="007827D0"/>
    <w:rsid w:val="0078572C"/>
    <w:rsid w:val="00786C75"/>
    <w:rsid w:val="00790D66"/>
    <w:rsid w:val="00790D6D"/>
    <w:rsid w:val="00796470"/>
    <w:rsid w:val="007A16A3"/>
    <w:rsid w:val="007A35E2"/>
    <w:rsid w:val="007A699B"/>
    <w:rsid w:val="007B088E"/>
    <w:rsid w:val="007B55BE"/>
    <w:rsid w:val="007B79B0"/>
    <w:rsid w:val="007C3300"/>
    <w:rsid w:val="007C38BA"/>
    <w:rsid w:val="007C438D"/>
    <w:rsid w:val="007C7E17"/>
    <w:rsid w:val="007D0C29"/>
    <w:rsid w:val="007E5C0C"/>
    <w:rsid w:val="007E7211"/>
    <w:rsid w:val="007E750F"/>
    <w:rsid w:val="007E77CF"/>
    <w:rsid w:val="007F109C"/>
    <w:rsid w:val="007F1B80"/>
    <w:rsid w:val="007F1DF6"/>
    <w:rsid w:val="007F6061"/>
    <w:rsid w:val="0080099E"/>
    <w:rsid w:val="00802CC5"/>
    <w:rsid w:val="00806281"/>
    <w:rsid w:val="008100CA"/>
    <w:rsid w:val="008122B0"/>
    <w:rsid w:val="00812FFE"/>
    <w:rsid w:val="0081504D"/>
    <w:rsid w:val="00816658"/>
    <w:rsid w:val="008430EF"/>
    <w:rsid w:val="00844F94"/>
    <w:rsid w:val="00856A6B"/>
    <w:rsid w:val="00856AB3"/>
    <w:rsid w:val="0086488C"/>
    <w:rsid w:val="00883D3C"/>
    <w:rsid w:val="008840C4"/>
    <w:rsid w:val="00884C9A"/>
    <w:rsid w:val="00891E52"/>
    <w:rsid w:val="00893AE1"/>
    <w:rsid w:val="0089785C"/>
    <w:rsid w:val="008A0297"/>
    <w:rsid w:val="008B1BD6"/>
    <w:rsid w:val="008C2FDA"/>
    <w:rsid w:val="008C53AA"/>
    <w:rsid w:val="008C651C"/>
    <w:rsid w:val="008D2568"/>
    <w:rsid w:val="008D557D"/>
    <w:rsid w:val="008D7C73"/>
    <w:rsid w:val="008E3A20"/>
    <w:rsid w:val="008E57E0"/>
    <w:rsid w:val="008E6C87"/>
    <w:rsid w:val="008F1A12"/>
    <w:rsid w:val="008F20EE"/>
    <w:rsid w:val="008F240E"/>
    <w:rsid w:val="008F3424"/>
    <w:rsid w:val="008F544A"/>
    <w:rsid w:val="008F7295"/>
    <w:rsid w:val="00900208"/>
    <w:rsid w:val="00902513"/>
    <w:rsid w:val="009067EC"/>
    <w:rsid w:val="009076B8"/>
    <w:rsid w:val="00907B8C"/>
    <w:rsid w:val="0091015A"/>
    <w:rsid w:val="0091558E"/>
    <w:rsid w:val="0092292B"/>
    <w:rsid w:val="009238E1"/>
    <w:rsid w:val="0093635C"/>
    <w:rsid w:val="009548CA"/>
    <w:rsid w:val="00954B0A"/>
    <w:rsid w:val="009568C9"/>
    <w:rsid w:val="00961254"/>
    <w:rsid w:val="00962F25"/>
    <w:rsid w:val="00976DB4"/>
    <w:rsid w:val="009803A4"/>
    <w:rsid w:val="00981877"/>
    <w:rsid w:val="009834E9"/>
    <w:rsid w:val="009847E6"/>
    <w:rsid w:val="00987046"/>
    <w:rsid w:val="00987917"/>
    <w:rsid w:val="00992319"/>
    <w:rsid w:val="009A22C7"/>
    <w:rsid w:val="009A24F8"/>
    <w:rsid w:val="009A279C"/>
    <w:rsid w:val="009A3DAB"/>
    <w:rsid w:val="009B1252"/>
    <w:rsid w:val="009B2607"/>
    <w:rsid w:val="009B5FCF"/>
    <w:rsid w:val="009B6505"/>
    <w:rsid w:val="009C0E25"/>
    <w:rsid w:val="009C28DE"/>
    <w:rsid w:val="009C38AF"/>
    <w:rsid w:val="009C5A83"/>
    <w:rsid w:val="009E500F"/>
    <w:rsid w:val="009F1A55"/>
    <w:rsid w:val="009F3968"/>
    <w:rsid w:val="009F6421"/>
    <w:rsid w:val="00A13C05"/>
    <w:rsid w:val="00A15CF6"/>
    <w:rsid w:val="00A16C96"/>
    <w:rsid w:val="00A17DD0"/>
    <w:rsid w:val="00A22071"/>
    <w:rsid w:val="00A22ACF"/>
    <w:rsid w:val="00A25D5F"/>
    <w:rsid w:val="00A337B3"/>
    <w:rsid w:val="00A3507F"/>
    <w:rsid w:val="00A40526"/>
    <w:rsid w:val="00A4141C"/>
    <w:rsid w:val="00A510A8"/>
    <w:rsid w:val="00A533CB"/>
    <w:rsid w:val="00A54FCD"/>
    <w:rsid w:val="00A56730"/>
    <w:rsid w:val="00A56C10"/>
    <w:rsid w:val="00A600F5"/>
    <w:rsid w:val="00A61AB1"/>
    <w:rsid w:val="00A72CBA"/>
    <w:rsid w:val="00A80DE9"/>
    <w:rsid w:val="00A82778"/>
    <w:rsid w:val="00A9382B"/>
    <w:rsid w:val="00A94D9D"/>
    <w:rsid w:val="00A9637B"/>
    <w:rsid w:val="00AA1A6C"/>
    <w:rsid w:val="00AA7C87"/>
    <w:rsid w:val="00AB207E"/>
    <w:rsid w:val="00AB32C7"/>
    <w:rsid w:val="00AB4BAB"/>
    <w:rsid w:val="00AB6008"/>
    <w:rsid w:val="00AC3270"/>
    <w:rsid w:val="00AC3291"/>
    <w:rsid w:val="00AC61F8"/>
    <w:rsid w:val="00AC69EC"/>
    <w:rsid w:val="00AD2A17"/>
    <w:rsid w:val="00AD3D09"/>
    <w:rsid w:val="00AF3A17"/>
    <w:rsid w:val="00AF5A5C"/>
    <w:rsid w:val="00AF6FF1"/>
    <w:rsid w:val="00B107BB"/>
    <w:rsid w:val="00B131F6"/>
    <w:rsid w:val="00B15FF8"/>
    <w:rsid w:val="00B1693E"/>
    <w:rsid w:val="00B175E0"/>
    <w:rsid w:val="00B229B5"/>
    <w:rsid w:val="00B2470B"/>
    <w:rsid w:val="00B45C34"/>
    <w:rsid w:val="00B51500"/>
    <w:rsid w:val="00B52AA1"/>
    <w:rsid w:val="00B54EFA"/>
    <w:rsid w:val="00B55B14"/>
    <w:rsid w:val="00B71B69"/>
    <w:rsid w:val="00B76458"/>
    <w:rsid w:val="00B77A5E"/>
    <w:rsid w:val="00B82BCF"/>
    <w:rsid w:val="00B92B93"/>
    <w:rsid w:val="00B934BE"/>
    <w:rsid w:val="00BA0C82"/>
    <w:rsid w:val="00BA259B"/>
    <w:rsid w:val="00BA2B4A"/>
    <w:rsid w:val="00BA693A"/>
    <w:rsid w:val="00BA69D2"/>
    <w:rsid w:val="00BA76BE"/>
    <w:rsid w:val="00BA7E6B"/>
    <w:rsid w:val="00BB3DC1"/>
    <w:rsid w:val="00BC094A"/>
    <w:rsid w:val="00BC6442"/>
    <w:rsid w:val="00BC6B3E"/>
    <w:rsid w:val="00BD13DD"/>
    <w:rsid w:val="00BD2AB7"/>
    <w:rsid w:val="00BD435C"/>
    <w:rsid w:val="00BD46F7"/>
    <w:rsid w:val="00BF3B59"/>
    <w:rsid w:val="00BF6436"/>
    <w:rsid w:val="00BF6524"/>
    <w:rsid w:val="00BF79B6"/>
    <w:rsid w:val="00BF79E6"/>
    <w:rsid w:val="00C00BAE"/>
    <w:rsid w:val="00C028D2"/>
    <w:rsid w:val="00C0445B"/>
    <w:rsid w:val="00C06ED5"/>
    <w:rsid w:val="00C07031"/>
    <w:rsid w:val="00C10014"/>
    <w:rsid w:val="00C10445"/>
    <w:rsid w:val="00C1174D"/>
    <w:rsid w:val="00C129ED"/>
    <w:rsid w:val="00C14E26"/>
    <w:rsid w:val="00C1515C"/>
    <w:rsid w:val="00C320D9"/>
    <w:rsid w:val="00C345CD"/>
    <w:rsid w:val="00C36E0F"/>
    <w:rsid w:val="00C6771B"/>
    <w:rsid w:val="00C74466"/>
    <w:rsid w:val="00C80D13"/>
    <w:rsid w:val="00CA21BE"/>
    <w:rsid w:val="00CA6E48"/>
    <w:rsid w:val="00CB035C"/>
    <w:rsid w:val="00CB0FD3"/>
    <w:rsid w:val="00CB45E7"/>
    <w:rsid w:val="00CB6EEC"/>
    <w:rsid w:val="00CC0510"/>
    <w:rsid w:val="00CC0CB2"/>
    <w:rsid w:val="00CC680F"/>
    <w:rsid w:val="00CD1AA7"/>
    <w:rsid w:val="00CD1E50"/>
    <w:rsid w:val="00CD21D9"/>
    <w:rsid w:val="00CE4F45"/>
    <w:rsid w:val="00CE76C7"/>
    <w:rsid w:val="00CF1593"/>
    <w:rsid w:val="00CF444A"/>
    <w:rsid w:val="00CF498B"/>
    <w:rsid w:val="00D00AFB"/>
    <w:rsid w:val="00D0614A"/>
    <w:rsid w:val="00D07FD4"/>
    <w:rsid w:val="00D100C1"/>
    <w:rsid w:val="00D10EC8"/>
    <w:rsid w:val="00D14569"/>
    <w:rsid w:val="00D16660"/>
    <w:rsid w:val="00D2055E"/>
    <w:rsid w:val="00D240C2"/>
    <w:rsid w:val="00D27253"/>
    <w:rsid w:val="00D31160"/>
    <w:rsid w:val="00D324A6"/>
    <w:rsid w:val="00D3271C"/>
    <w:rsid w:val="00D444CF"/>
    <w:rsid w:val="00D47764"/>
    <w:rsid w:val="00D53D91"/>
    <w:rsid w:val="00D556B7"/>
    <w:rsid w:val="00D616A7"/>
    <w:rsid w:val="00D625DE"/>
    <w:rsid w:val="00D62A16"/>
    <w:rsid w:val="00D7281A"/>
    <w:rsid w:val="00D76E32"/>
    <w:rsid w:val="00D77DD2"/>
    <w:rsid w:val="00D96423"/>
    <w:rsid w:val="00D97580"/>
    <w:rsid w:val="00D97B36"/>
    <w:rsid w:val="00DA476D"/>
    <w:rsid w:val="00DA68E6"/>
    <w:rsid w:val="00DA769E"/>
    <w:rsid w:val="00DB12AF"/>
    <w:rsid w:val="00DB13CB"/>
    <w:rsid w:val="00DB27A6"/>
    <w:rsid w:val="00DB3FC6"/>
    <w:rsid w:val="00DB6F3F"/>
    <w:rsid w:val="00DB7705"/>
    <w:rsid w:val="00DC4900"/>
    <w:rsid w:val="00DD483F"/>
    <w:rsid w:val="00DE3AEE"/>
    <w:rsid w:val="00DF20DF"/>
    <w:rsid w:val="00DF54C1"/>
    <w:rsid w:val="00DF734B"/>
    <w:rsid w:val="00DF7F8B"/>
    <w:rsid w:val="00E04D69"/>
    <w:rsid w:val="00E0509A"/>
    <w:rsid w:val="00E06ED9"/>
    <w:rsid w:val="00E1422A"/>
    <w:rsid w:val="00E16CE6"/>
    <w:rsid w:val="00E175B8"/>
    <w:rsid w:val="00E33618"/>
    <w:rsid w:val="00E36486"/>
    <w:rsid w:val="00E36954"/>
    <w:rsid w:val="00E37248"/>
    <w:rsid w:val="00E40AFE"/>
    <w:rsid w:val="00E429B3"/>
    <w:rsid w:val="00E44FF4"/>
    <w:rsid w:val="00E50D1B"/>
    <w:rsid w:val="00E51423"/>
    <w:rsid w:val="00E54DF2"/>
    <w:rsid w:val="00E5681F"/>
    <w:rsid w:val="00E6547F"/>
    <w:rsid w:val="00E67C33"/>
    <w:rsid w:val="00E70EC2"/>
    <w:rsid w:val="00E71826"/>
    <w:rsid w:val="00E7584A"/>
    <w:rsid w:val="00E8183A"/>
    <w:rsid w:val="00E83A83"/>
    <w:rsid w:val="00E9171B"/>
    <w:rsid w:val="00E96403"/>
    <w:rsid w:val="00EA6E68"/>
    <w:rsid w:val="00EB516C"/>
    <w:rsid w:val="00EB5BB8"/>
    <w:rsid w:val="00EB5F9F"/>
    <w:rsid w:val="00EC0124"/>
    <w:rsid w:val="00EC6E1C"/>
    <w:rsid w:val="00ED5AEE"/>
    <w:rsid w:val="00EE1079"/>
    <w:rsid w:val="00EE199E"/>
    <w:rsid w:val="00EE4107"/>
    <w:rsid w:val="00EE4D79"/>
    <w:rsid w:val="00EF28FF"/>
    <w:rsid w:val="00EF5764"/>
    <w:rsid w:val="00EF677B"/>
    <w:rsid w:val="00EF7A43"/>
    <w:rsid w:val="00F02FB5"/>
    <w:rsid w:val="00F03212"/>
    <w:rsid w:val="00F07628"/>
    <w:rsid w:val="00F20185"/>
    <w:rsid w:val="00F22E4E"/>
    <w:rsid w:val="00F268A3"/>
    <w:rsid w:val="00F26F59"/>
    <w:rsid w:val="00F3011F"/>
    <w:rsid w:val="00F3452F"/>
    <w:rsid w:val="00F34F57"/>
    <w:rsid w:val="00F3642C"/>
    <w:rsid w:val="00F37F55"/>
    <w:rsid w:val="00F43CD1"/>
    <w:rsid w:val="00F449A1"/>
    <w:rsid w:val="00F45965"/>
    <w:rsid w:val="00F46327"/>
    <w:rsid w:val="00F47F25"/>
    <w:rsid w:val="00F50D41"/>
    <w:rsid w:val="00F51503"/>
    <w:rsid w:val="00F53433"/>
    <w:rsid w:val="00F54A91"/>
    <w:rsid w:val="00F55960"/>
    <w:rsid w:val="00F6337E"/>
    <w:rsid w:val="00F64CDA"/>
    <w:rsid w:val="00F6714B"/>
    <w:rsid w:val="00F776AA"/>
    <w:rsid w:val="00F77F3F"/>
    <w:rsid w:val="00F83860"/>
    <w:rsid w:val="00F84114"/>
    <w:rsid w:val="00F931F1"/>
    <w:rsid w:val="00F97A0E"/>
    <w:rsid w:val="00FA10BE"/>
    <w:rsid w:val="00FA278F"/>
    <w:rsid w:val="00FA5558"/>
    <w:rsid w:val="00FB0368"/>
    <w:rsid w:val="00FB2DAF"/>
    <w:rsid w:val="00FB30B2"/>
    <w:rsid w:val="00FB331A"/>
    <w:rsid w:val="00FB4420"/>
    <w:rsid w:val="00FD2BCB"/>
    <w:rsid w:val="00FD5F31"/>
    <w:rsid w:val="00FE094C"/>
    <w:rsid w:val="00FE0EAA"/>
    <w:rsid w:val="00FE1D82"/>
    <w:rsid w:val="00FE4A36"/>
    <w:rsid w:val="00FF22E8"/>
    <w:rsid w:val="00FF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4C7F4F"/>
  <w15:docId w15:val="{D1EAB7F1-6127-4F67-AAEA-EC8EA2F8F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E0B00"/>
    <w:pPr>
      <w:suppressLineNumbers/>
    </w:pPr>
    <w:rPr>
      <w:sz w:val="28"/>
    </w:rPr>
  </w:style>
  <w:style w:type="paragraph" w:styleId="Cmsor1">
    <w:name w:val="heading 1"/>
    <w:basedOn w:val="Norml"/>
    <w:next w:val="Norml"/>
    <w:link w:val="Cmsor1Char"/>
    <w:qFormat/>
    <w:rsid w:val="00F45965"/>
    <w:pPr>
      <w:keepNext/>
      <w:numPr>
        <w:numId w:val="21"/>
      </w:numPr>
      <w:ind w:left="284"/>
      <w:jc w:val="both"/>
      <w:outlineLvl w:val="0"/>
    </w:pPr>
    <w:rPr>
      <w:b/>
      <w:caps/>
      <w:sz w:val="22"/>
      <w:szCs w:val="22"/>
      <w:u w:val="single"/>
    </w:rPr>
  </w:style>
  <w:style w:type="paragraph" w:styleId="Cmsor2">
    <w:name w:val="heading 2"/>
    <w:basedOn w:val="Norml"/>
    <w:next w:val="Norml"/>
    <w:qFormat/>
    <w:rsid w:val="000E0B00"/>
    <w:pPr>
      <w:keepNext/>
      <w:suppressLineNumbers w:val="0"/>
      <w:outlineLvl w:val="1"/>
    </w:pPr>
    <w:rPr>
      <w:b/>
    </w:rPr>
  </w:style>
  <w:style w:type="paragraph" w:styleId="Cmsor3">
    <w:name w:val="heading 3"/>
    <w:basedOn w:val="Norml"/>
    <w:next w:val="Norml"/>
    <w:qFormat/>
    <w:rsid w:val="000E0B00"/>
    <w:pPr>
      <w:keepNext/>
      <w:outlineLvl w:val="2"/>
    </w:pPr>
    <w:rPr>
      <w:u w:val="single"/>
    </w:rPr>
  </w:style>
  <w:style w:type="paragraph" w:styleId="Cmsor4">
    <w:name w:val="heading 4"/>
    <w:basedOn w:val="Norml"/>
    <w:next w:val="Norml"/>
    <w:qFormat/>
    <w:rsid w:val="000E0B00"/>
    <w:pPr>
      <w:keepNext/>
      <w:tabs>
        <w:tab w:val="center" w:pos="7371"/>
      </w:tabs>
      <w:jc w:val="both"/>
      <w:outlineLvl w:val="3"/>
    </w:pPr>
    <w:rPr>
      <w:b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rsid w:val="000E0B00"/>
    <w:pPr>
      <w:framePr w:w="5040" w:h="1980" w:hRule="exact" w:hSpace="141" w:wrap="auto" w:hAnchor="page" w:x="6504" w:yAlign="bottom"/>
    </w:pPr>
    <w:rPr>
      <w:b/>
      <w:position w:val="6"/>
    </w:rPr>
  </w:style>
  <w:style w:type="paragraph" w:styleId="lfej">
    <w:name w:val="header"/>
    <w:aliases w:val="Header1"/>
    <w:basedOn w:val="Norml"/>
    <w:link w:val="lfejChar"/>
    <w:uiPriority w:val="99"/>
    <w:rsid w:val="000E0B00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E0B00"/>
    <w:pPr>
      <w:tabs>
        <w:tab w:val="center" w:pos="4536"/>
        <w:tab w:val="right" w:pos="9072"/>
      </w:tabs>
    </w:pPr>
  </w:style>
  <w:style w:type="character" w:styleId="Sorszma">
    <w:name w:val="line number"/>
    <w:basedOn w:val="Bekezdsalapbettpusa"/>
    <w:rsid w:val="000E0B00"/>
  </w:style>
  <w:style w:type="paragraph" w:styleId="Szvegtrzs">
    <w:name w:val="Body Text"/>
    <w:basedOn w:val="Norml"/>
    <w:rsid w:val="000E0B00"/>
    <w:pPr>
      <w:jc w:val="both"/>
    </w:pPr>
  </w:style>
  <w:style w:type="paragraph" w:styleId="Szvegtrzsbehzssal">
    <w:name w:val="Body Text Indent"/>
    <w:basedOn w:val="Norml"/>
    <w:rsid w:val="000E0B00"/>
    <w:pPr>
      <w:ind w:firstLine="426"/>
      <w:jc w:val="both"/>
    </w:pPr>
    <w:rPr>
      <w:spacing w:val="-4"/>
    </w:rPr>
  </w:style>
  <w:style w:type="character" w:styleId="Hiperhivatkozs">
    <w:name w:val="Hyperlink"/>
    <w:rsid w:val="000E0B00"/>
    <w:rPr>
      <w:color w:val="0000FF"/>
      <w:u w:val="single"/>
    </w:rPr>
  </w:style>
  <w:style w:type="character" w:styleId="Mrltotthiperhivatkozs">
    <w:name w:val="FollowedHyperlink"/>
    <w:rsid w:val="000E0B00"/>
    <w:rPr>
      <w:color w:val="800080"/>
      <w:u w:val="single"/>
    </w:rPr>
  </w:style>
  <w:style w:type="paragraph" w:styleId="Buborkszveg">
    <w:name w:val="Balloon Text"/>
    <w:basedOn w:val="Norml"/>
    <w:semiHidden/>
    <w:rsid w:val="000E0B00"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rsid w:val="000E0B00"/>
    <w:pPr>
      <w:spacing w:after="120" w:line="480" w:lineRule="auto"/>
    </w:pPr>
  </w:style>
  <w:style w:type="character" w:styleId="Oldalszm">
    <w:name w:val="page number"/>
    <w:basedOn w:val="Bekezdsalapbettpusa"/>
    <w:rsid w:val="000E0B00"/>
  </w:style>
  <w:style w:type="paragraph" w:styleId="Szvegblokk">
    <w:name w:val="Block Text"/>
    <w:basedOn w:val="Norml"/>
    <w:rsid w:val="000E0B00"/>
    <w:pPr>
      <w:tabs>
        <w:tab w:val="left" w:pos="5670"/>
        <w:tab w:val="right" w:pos="9639"/>
      </w:tabs>
      <w:ind w:left="426" w:right="566"/>
      <w:jc w:val="both"/>
    </w:pPr>
    <w:rPr>
      <w:bCs/>
      <w:sz w:val="24"/>
    </w:rPr>
  </w:style>
  <w:style w:type="character" w:customStyle="1" w:styleId="Feloldatlanmegemlts1">
    <w:name w:val="Feloldatlan megemlítés1"/>
    <w:uiPriority w:val="99"/>
    <w:semiHidden/>
    <w:unhideWhenUsed/>
    <w:rsid w:val="0053323D"/>
    <w:rPr>
      <w:color w:val="808080"/>
      <w:shd w:val="clear" w:color="auto" w:fill="E6E6E6"/>
    </w:rPr>
  </w:style>
  <w:style w:type="character" w:customStyle="1" w:styleId="Kiemels21">
    <w:name w:val="Kiemelés 21"/>
    <w:uiPriority w:val="22"/>
    <w:qFormat/>
    <w:rsid w:val="003F7875"/>
    <w:rPr>
      <w:b/>
      <w:bCs/>
    </w:rPr>
  </w:style>
  <w:style w:type="character" w:customStyle="1" w:styleId="lfejChar">
    <w:name w:val="Élőfej Char"/>
    <w:aliases w:val="Header1 Char"/>
    <w:basedOn w:val="Bekezdsalapbettpusa"/>
    <w:link w:val="lfej"/>
    <w:uiPriority w:val="99"/>
    <w:locked/>
    <w:rsid w:val="001B491B"/>
    <w:rPr>
      <w:sz w:val="28"/>
    </w:rPr>
  </w:style>
  <w:style w:type="paragraph" w:styleId="Listaszerbekezds">
    <w:name w:val="List Paragraph"/>
    <w:basedOn w:val="Norml"/>
    <w:link w:val="ListaszerbekezdsChar"/>
    <w:uiPriority w:val="34"/>
    <w:qFormat/>
    <w:rsid w:val="001B491B"/>
    <w:pPr>
      <w:suppressLineNumbers w:val="0"/>
      <w:ind w:left="720"/>
    </w:pPr>
    <w:rPr>
      <w:rFonts w:ascii="Aptos" w:eastAsiaTheme="minorHAnsi" w:hAnsi="Aptos" w:cs="Aptos"/>
      <w:sz w:val="22"/>
      <w:szCs w:val="22"/>
      <w:lang w:eastAsia="en-US"/>
      <w14:ligatures w14:val="standardContextual"/>
    </w:rPr>
  </w:style>
  <w:style w:type="character" w:customStyle="1" w:styleId="Cmsor1Char">
    <w:name w:val="Címsor 1 Char"/>
    <w:basedOn w:val="Bekezdsalapbettpusa"/>
    <w:link w:val="Cmsor1"/>
    <w:rsid w:val="00F45965"/>
    <w:rPr>
      <w:b/>
      <w:caps/>
      <w:sz w:val="22"/>
      <w:szCs w:val="22"/>
      <w:u w:val="single"/>
    </w:rPr>
  </w:style>
  <w:style w:type="character" w:customStyle="1" w:styleId="ListaszerbekezdsChar">
    <w:name w:val="Listaszerű bekezdés Char"/>
    <w:link w:val="Listaszerbekezds"/>
    <w:uiPriority w:val="34"/>
    <w:locked/>
    <w:rsid w:val="0036154E"/>
    <w:rPr>
      <w:rFonts w:ascii="Aptos" w:eastAsiaTheme="minorHAnsi" w:hAnsi="Aptos" w:cs="Aptos"/>
      <w:sz w:val="22"/>
      <w:szCs w:val="22"/>
      <w:lang w:eastAsia="en-US"/>
      <w14:ligatures w14:val="standardContextual"/>
    </w:rPr>
  </w:style>
  <w:style w:type="character" w:styleId="Feloldatlanmegemlts">
    <w:name w:val="Unresolved Mention"/>
    <w:basedOn w:val="Bekezdsalapbettpusa"/>
    <w:uiPriority w:val="99"/>
    <w:semiHidden/>
    <w:unhideWhenUsed/>
    <w:rsid w:val="00F459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grt@vgrt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vgrt@vgrt.hu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itkarsag\Application%20Data\Microsoft\Sablonok\SGS%20fejl&#233;ces%20pap&#237;r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SGS fejléces papír</Template>
  <TotalTime>49</TotalTime>
  <Pages>2</Pages>
  <Words>324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Dr</vt:lpstr>
    </vt:vector>
  </TitlesOfParts>
  <Company>Nem azonosított szervezet</Company>
  <LinksUpToDate>false</LinksUpToDate>
  <CharactersWithSpaces>2562</CharactersWithSpaces>
  <SharedDoc>false</SharedDoc>
  <HLinks>
    <vt:vector size="18" baseType="variant">
      <vt:variant>
        <vt:i4>3080214</vt:i4>
      </vt:variant>
      <vt:variant>
        <vt:i4>3</vt:i4>
      </vt:variant>
      <vt:variant>
        <vt:i4>0</vt:i4>
      </vt:variant>
      <vt:variant>
        <vt:i4>5</vt:i4>
      </vt:variant>
      <vt:variant>
        <vt:lpwstr>mailto:bekeltetes@hkik.hu</vt:lpwstr>
      </vt:variant>
      <vt:variant>
        <vt:lpwstr/>
      </vt:variant>
      <vt:variant>
        <vt:i4>6619158</vt:i4>
      </vt:variant>
      <vt:variant>
        <vt:i4>0</vt:i4>
      </vt:variant>
      <vt:variant>
        <vt:i4>0</vt:i4>
      </vt:variant>
      <vt:variant>
        <vt:i4>5</vt:i4>
      </vt:variant>
      <vt:variant>
        <vt:lpwstr>mailto:fogyved@heves.gov.hu</vt:lpwstr>
      </vt:variant>
      <vt:variant>
        <vt:lpwstr/>
      </vt:variant>
      <vt:variant>
        <vt:i4>6094963</vt:i4>
      </vt:variant>
      <vt:variant>
        <vt:i4>9</vt:i4>
      </vt:variant>
      <vt:variant>
        <vt:i4>0</vt:i4>
      </vt:variant>
      <vt:variant>
        <vt:i4>5</vt:i4>
      </vt:variant>
      <vt:variant>
        <vt:lpwstr>mailto:vgrt@vgrt.hu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creator>Titkarsag</dc:creator>
  <cp:lastModifiedBy>Pál Vivien</cp:lastModifiedBy>
  <cp:revision>22</cp:revision>
  <cp:lastPrinted>2025-06-11T13:48:00Z</cp:lastPrinted>
  <dcterms:created xsi:type="dcterms:W3CDTF">2026-09-17T08:20:00Z</dcterms:created>
  <dcterms:modified xsi:type="dcterms:W3CDTF">2026-09-22T08:14:00Z</dcterms:modified>
</cp:coreProperties>
</file>